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05"/>
        <w:gridCol w:w="1271"/>
        <w:gridCol w:w="3189"/>
      </w:tblGrid>
      <w:tr w:rsidR="00E12A57" w:rsidRPr="004129AA" w14:paraId="50424380" w14:textId="77777777" w:rsidTr="004129AA">
        <w:tc>
          <w:tcPr>
            <w:tcW w:w="1418" w:type="dxa"/>
            <w:shd w:val="clear" w:color="auto" w:fill="auto"/>
          </w:tcPr>
          <w:p w14:paraId="5AD21DC0" w14:textId="49C6E0EB" w:rsidR="009F42FF" w:rsidRPr="004129AA" w:rsidRDefault="00B3508A" w:rsidP="004129AA">
            <w:pPr>
              <w:pStyle w:val="NormalWe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41F258" wp14:editId="3675DC70">
                  <wp:extent cx="2723536" cy="374696"/>
                  <wp:effectExtent l="0" t="0" r="0" b="6350"/>
                  <wp:docPr id="3" name="Picture 3" descr="inform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form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67" cy="37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9CC3015" w14:textId="77777777" w:rsidR="009F42FF" w:rsidRPr="004129AA" w:rsidRDefault="009F42FF" w:rsidP="004129AA">
            <w:pPr>
              <w:pStyle w:val="NormalWe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6" w:type="dxa"/>
            <w:shd w:val="clear" w:color="auto" w:fill="auto"/>
          </w:tcPr>
          <w:p w14:paraId="395D6D98" w14:textId="7DB3BB1F" w:rsidR="009F42FF" w:rsidRPr="004129AA" w:rsidRDefault="00B3508A" w:rsidP="00083E80">
            <w:pPr>
              <w:pStyle w:val="PlainText"/>
              <w:jc w:val="right"/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FB13BB" wp14:editId="5A70982E">
                  <wp:extent cx="1542675" cy="433418"/>
                  <wp:effectExtent l="0" t="0" r="0" b="0"/>
                  <wp:docPr id="4" name="Picture 4" descr="GOR 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R 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16" cy="44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452D4" w14:textId="77777777" w:rsidR="00FE0BE1" w:rsidRPr="00FE0BE1" w:rsidRDefault="00FE0BE1" w:rsidP="00FA5D04">
      <w:pPr>
        <w:pStyle w:val="PlainText"/>
        <w:ind w:left="1560" w:hanging="1560"/>
        <w:rPr>
          <w:rFonts w:ascii="Arial" w:hAnsi="Arial" w:cs="Arial"/>
          <w:szCs w:val="22"/>
        </w:rPr>
      </w:pPr>
    </w:p>
    <w:p w14:paraId="218A53E0" w14:textId="77777777" w:rsidR="00EB445F" w:rsidRDefault="00EB445F" w:rsidP="00DB7C3F">
      <w:pPr>
        <w:pStyle w:val="PlainText"/>
        <w:ind w:left="1560" w:hanging="1560"/>
        <w:jc w:val="center"/>
        <w:rPr>
          <w:rFonts w:ascii="Arial" w:hAnsi="Arial" w:cs="Arial"/>
          <w:b/>
          <w:sz w:val="28"/>
          <w:szCs w:val="22"/>
        </w:rPr>
      </w:pPr>
    </w:p>
    <w:p w14:paraId="52C08F71" w14:textId="77777777" w:rsidR="00EB445F" w:rsidRDefault="00EB445F" w:rsidP="00DB7C3F">
      <w:pPr>
        <w:pStyle w:val="PlainText"/>
        <w:ind w:left="1560" w:hanging="1560"/>
        <w:jc w:val="center"/>
        <w:rPr>
          <w:rFonts w:ascii="Arial" w:hAnsi="Arial" w:cs="Arial"/>
          <w:b/>
          <w:sz w:val="28"/>
          <w:szCs w:val="22"/>
        </w:rPr>
      </w:pPr>
    </w:p>
    <w:p w14:paraId="404BBE70" w14:textId="77777777" w:rsidR="00DB7C3F" w:rsidRDefault="00BB4D79" w:rsidP="00DB7C3F">
      <w:pPr>
        <w:pStyle w:val="PlainText"/>
        <w:ind w:left="1560" w:hanging="1560"/>
        <w:jc w:val="center"/>
        <w:rPr>
          <w:rFonts w:ascii="Arial" w:hAnsi="Arial" w:cs="Arial"/>
          <w:b/>
          <w:sz w:val="28"/>
          <w:szCs w:val="22"/>
        </w:rPr>
      </w:pPr>
      <w:r w:rsidRPr="00DB7C3F">
        <w:rPr>
          <w:rFonts w:ascii="Arial" w:hAnsi="Arial" w:cs="Arial"/>
          <w:b/>
          <w:sz w:val="28"/>
          <w:szCs w:val="22"/>
        </w:rPr>
        <w:t>Sitzung</w:t>
      </w:r>
      <w:r w:rsidR="00051437">
        <w:rPr>
          <w:rFonts w:ascii="Arial" w:hAnsi="Arial" w:cs="Arial"/>
          <w:b/>
          <w:sz w:val="28"/>
          <w:szCs w:val="22"/>
        </w:rPr>
        <w:t xml:space="preserve"> </w:t>
      </w:r>
      <w:r w:rsidR="00DB7C3F" w:rsidRPr="00051437">
        <w:rPr>
          <w:rFonts w:ascii="Arial" w:hAnsi="Arial" w:cs="Arial"/>
          <w:b/>
          <w:sz w:val="28"/>
          <w:szCs w:val="22"/>
        </w:rPr>
        <w:t>GOR - Arbeitsgruppe</w:t>
      </w:r>
      <w:r w:rsidRPr="00051437">
        <w:rPr>
          <w:rFonts w:ascii="Arial" w:hAnsi="Arial" w:cs="Arial"/>
          <w:b/>
          <w:sz w:val="28"/>
          <w:szCs w:val="22"/>
        </w:rPr>
        <w:t xml:space="preserve"> Logistik und Verkehr</w:t>
      </w:r>
    </w:p>
    <w:p w14:paraId="34D5A71B" w14:textId="77777777" w:rsidR="0037507A" w:rsidRPr="00051437" w:rsidRDefault="0037507A" w:rsidP="00DB7C3F">
      <w:pPr>
        <w:pStyle w:val="PlainText"/>
        <w:ind w:left="1560" w:hanging="1560"/>
        <w:jc w:val="center"/>
        <w:rPr>
          <w:rFonts w:ascii="Arial" w:hAnsi="Arial" w:cs="Arial"/>
          <w:b/>
          <w:sz w:val="28"/>
          <w:szCs w:val="22"/>
        </w:rPr>
      </w:pPr>
    </w:p>
    <w:p w14:paraId="0378772D" w14:textId="77777777" w:rsidR="00734579" w:rsidRPr="00734579" w:rsidRDefault="00734579" w:rsidP="00734579">
      <w:pPr>
        <w:pStyle w:val="PlainText"/>
        <w:ind w:left="1560" w:hanging="1560"/>
        <w:jc w:val="center"/>
        <w:rPr>
          <w:rFonts w:ascii="Arial" w:hAnsi="Arial" w:cs="Arial"/>
          <w:b/>
          <w:bCs/>
          <w:szCs w:val="22"/>
        </w:rPr>
      </w:pPr>
      <w:r w:rsidRPr="00734579">
        <w:rPr>
          <w:rFonts w:ascii="Arial" w:hAnsi="Arial" w:cs="Arial"/>
          <w:b/>
          <w:bCs/>
          <w:szCs w:val="22"/>
        </w:rPr>
        <w:t>INFORM</w:t>
      </w:r>
      <w:r>
        <w:rPr>
          <w:rFonts w:ascii="Arial" w:hAnsi="Arial" w:cs="Arial"/>
          <w:b/>
          <w:bCs/>
          <w:szCs w:val="22"/>
        </w:rPr>
        <w:t xml:space="preserve"> - </w:t>
      </w:r>
      <w:r w:rsidRPr="00734579">
        <w:rPr>
          <w:rFonts w:ascii="Arial" w:hAnsi="Arial" w:cs="Arial"/>
          <w:b/>
          <w:bCs/>
          <w:szCs w:val="22"/>
        </w:rPr>
        <w:t xml:space="preserve">Institut für </w:t>
      </w:r>
      <w:proofErr w:type="gramStart"/>
      <w:r w:rsidRPr="00734579">
        <w:rPr>
          <w:rFonts w:ascii="Arial" w:hAnsi="Arial" w:cs="Arial"/>
          <w:b/>
          <w:bCs/>
          <w:szCs w:val="22"/>
        </w:rPr>
        <w:t>Operations Research</w:t>
      </w:r>
      <w:proofErr w:type="gramEnd"/>
      <w:r w:rsidRPr="00734579">
        <w:rPr>
          <w:rFonts w:ascii="Arial" w:hAnsi="Arial" w:cs="Arial"/>
          <w:b/>
          <w:bCs/>
          <w:szCs w:val="22"/>
        </w:rPr>
        <w:t xml:space="preserve"> und Management GmbH</w:t>
      </w:r>
    </w:p>
    <w:p w14:paraId="3F80ADF3" w14:textId="77777777" w:rsidR="0037507A" w:rsidRDefault="0037507A" w:rsidP="00734579">
      <w:pPr>
        <w:pStyle w:val="PlainText"/>
        <w:ind w:left="1560" w:hanging="1560"/>
        <w:jc w:val="center"/>
        <w:rPr>
          <w:rFonts w:ascii="Arial" w:hAnsi="Arial" w:cs="Arial"/>
          <w:b/>
          <w:szCs w:val="22"/>
        </w:rPr>
      </w:pPr>
    </w:p>
    <w:p w14:paraId="469E0A62" w14:textId="77777777" w:rsidR="00DB7C3F" w:rsidRDefault="00DB7C3F" w:rsidP="00734579">
      <w:pPr>
        <w:pStyle w:val="PlainText"/>
        <w:ind w:left="1560" w:hanging="1560"/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1</w:t>
      </w:r>
      <w:r w:rsidR="0037507A">
        <w:rPr>
          <w:rFonts w:ascii="Arial" w:hAnsi="Arial" w:cs="Arial"/>
          <w:b/>
          <w:szCs w:val="22"/>
        </w:rPr>
        <w:t>6</w:t>
      </w:r>
      <w:r>
        <w:rPr>
          <w:rFonts w:ascii="Arial" w:hAnsi="Arial" w:cs="Arial"/>
          <w:b/>
          <w:szCs w:val="22"/>
        </w:rPr>
        <w:t>. &amp; 1</w:t>
      </w:r>
      <w:r w:rsidR="0037507A">
        <w:rPr>
          <w:rFonts w:ascii="Arial" w:hAnsi="Arial" w:cs="Arial"/>
          <w:b/>
          <w:szCs w:val="22"/>
        </w:rPr>
        <w:t>7</w:t>
      </w:r>
      <w:r>
        <w:rPr>
          <w:rFonts w:ascii="Arial" w:hAnsi="Arial" w:cs="Arial"/>
          <w:b/>
          <w:szCs w:val="22"/>
        </w:rPr>
        <w:t>. Mai 201</w:t>
      </w:r>
      <w:r w:rsidR="0037507A">
        <w:rPr>
          <w:rFonts w:ascii="Arial" w:hAnsi="Arial" w:cs="Arial"/>
          <w:b/>
          <w:szCs w:val="22"/>
        </w:rPr>
        <w:t>9</w:t>
      </w:r>
    </w:p>
    <w:p w14:paraId="380139E7" w14:textId="77777777" w:rsidR="00EB445F" w:rsidRDefault="00EB445F" w:rsidP="00DB7C3F">
      <w:pPr>
        <w:pStyle w:val="PlainText"/>
        <w:ind w:left="1560" w:hanging="1560"/>
        <w:jc w:val="center"/>
        <w:rPr>
          <w:rFonts w:ascii="Arial" w:hAnsi="Arial" w:cs="Arial"/>
          <w:b/>
          <w:szCs w:val="22"/>
        </w:rPr>
      </w:pPr>
    </w:p>
    <w:p w14:paraId="221726C4" w14:textId="77777777" w:rsidR="00EB445F" w:rsidRDefault="00EB445F" w:rsidP="00DB7C3F">
      <w:pPr>
        <w:pStyle w:val="PlainText"/>
        <w:ind w:left="1560" w:hanging="1560"/>
        <w:jc w:val="center"/>
        <w:rPr>
          <w:rFonts w:ascii="Arial" w:hAnsi="Arial" w:cs="Arial"/>
          <w:b/>
          <w:szCs w:val="22"/>
        </w:rPr>
      </w:pPr>
    </w:p>
    <w:p w14:paraId="6D36EA7E" w14:textId="77777777" w:rsidR="00BB4D79" w:rsidRDefault="00BB4D79" w:rsidP="00FA5D04">
      <w:pPr>
        <w:pStyle w:val="PlainText"/>
        <w:ind w:left="1560" w:hanging="1560"/>
        <w:rPr>
          <w:rFonts w:ascii="Arial" w:hAnsi="Arial" w:cs="Arial"/>
          <w:b/>
          <w:szCs w:val="22"/>
        </w:rPr>
      </w:pPr>
    </w:p>
    <w:p w14:paraId="6ECED3F0" w14:textId="77777777" w:rsidR="00BB4D79" w:rsidRDefault="00BB4D79" w:rsidP="00FA5D04">
      <w:pPr>
        <w:pStyle w:val="PlainText"/>
        <w:ind w:left="1560" w:hanging="156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Tagungsort</w:t>
      </w:r>
    </w:p>
    <w:p w14:paraId="0FA59B3F" w14:textId="77777777" w:rsidR="0037507A" w:rsidRPr="0037507A" w:rsidRDefault="0037507A" w:rsidP="0037507A">
      <w:pPr>
        <w:pStyle w:val="PlainText"/>
        <w:ind w:left="1560" w:hanging="1560"/>
        <w:rPr>
          <w:bCs/>
        </w:rPr>
      </w:pPr>
      <w:r w:rsidRPr="0037507A">
        <w:rPr>
          <w:bCs/>
        </w:rPr>
        <w:t>INFORM</w:t>
      </w:r>
    </w:p>
    <w:p w14:paraId="5F417981" w14:textId="77777777" w:rsidR="0037507A" w:rsidRPr="0037507A" w:rsidRDefault="0037507A" w:rsidP="0037507A">
      <w:pPr>
        <w:pStyle w:val="PlainText"/>
        <w:ind w:left="1560" w:hanging="1560"/>
        <w:rPr>
          <w:bCs/>
        </w:rPr>
      </w:pPr>
      <w:r w:rsidRPr="0037507A">
        <w:rPr>
          <w:bCs/>
        </w:rPr>
        <w:t xml:space="preserve">Institut für </w:t>
      </w:r>
      <w:proofErr w:type="gramStart"/>
      <w:r w:rsidRPr="0037507A">
        <w:rPr>
          <w:bCs/>
        </w:rPr>
        <w:t>Operations Research</w:t>
      </w:r>
      <w:proofErr w:type="gramEnd"/>
      <w:r w:rsidRPr="0037507A">
        <w:rPr>
          <w:bCs/>
        </w:rPr>
        <w:t xml:space="preserve"> und Management GmbH</w:t>
      </w:r>
    </w:p>
    <w:p w14:paraId="6DDF3DDA" w14:textId="77777777" w:rsidR="0037507A" w:rsidRPr="0037507A" w:rsidRDefault="0037507A" w:rsidP="0037507A">
      <w:pPr>
        <w:pStyle w:val="PlainText"/>
        <w:ind w:left="1560" w:hanging="1560"/>
        <w:rPr>
          <w:bCs/>
        </w:rPr>
      </w:pPr>
      <w:r w:rsidRPr="0037507A">
        <w:rPr>
          <w:bCs/>
        </w:rPr>
        <w:t>Pascalstr. 35</w:t>
      </w:r>
    </w:p>
    <w:p w14:paraId="2854B4EE" w14:textId="77777777" w:rsidR="0037507A" w:rsidRPr="0037507A" w:rsidRDefault="0037507A" w:rsidP="0037507A">
      <w:pPr>
        <w:pStyle w:val="PlainText"/>
        <w:rPr>
          <w:bCs/>
        </w:rPr>
      </w:pPr>
      <w:r w:rsidRPr="0037507A">
        <w:rPr>
          <w:bCs/>
        </w:rPr>
        <w:t>52076 Aachen</w:t>
      </w:r>
    </w:p>
    <w:p w14:paraId="54ADD51E" w14:textId="77777777" w:rsidR="00BB4D79" w:rsidRDefault="006C536A" w:rsidP="00FA5D04">
      <w:pPr>
        <w:pStyle w:val="PlainText"/>
        <w:ind w:left="1560" w:hanging="1560"/>
        <w:rPr>
          <w:b/>
        </w:rPr>
      </w:pPr>
      <w:hyperlink r:id="rId9" w:history="1">
        <w:r w:rsidR="0037507A" w:rsidRPr="000F1783">
          <w:rPr>
            <w:rStyle w:val="Hyperlink"/>
            <w:b/>
          </w:rPr>
          <w:t>https://www.inform-software.de/</w:t>
        </w:r>
      </w:hyperlink>
    </w:p>
    <w:p w14:paraId="2BD5C4C1" w14:textId="77777777" w:rsidR="0037507A" w:rsidRPr="00BB4D79" w:rsidRDefault="0037507A" w:rsidP="00FA5D04">
      <w:pPr>
        <w:pStyle w:val="PlainText"/>
        <w:ind w:left="1560" w:hanging="1560"/>
        <w:rPr>
          <w:rFonts w:ascii="Arial" w:hAnsi="Arial" w:cs="Arial"/>
          <w:szCs w:val="22"/>
        </w:rPr>
      </w:pPr>
    </w:p>
    <w:p w14:paraId="42E9E652" w14:textId="77777777" w:rsidR="00BB4D79" w:rsidRDefault="00BB4D79" w:rsidP="00FA5D04">
      <w:pPr>
        <w:pStyle w:val="PlainText"/>
        <w:ind w:left="1560" w:hanging="1560"/>
        <w:rPr>
          <w:rFonts w:ascii="Arial" w:hAnsi="Arial" w:cs="Arial"/>
          <w:b/>
          <w:szCs w:val="22"/>
        </w:rPr>
      </w:pPr>
    </w:p>
    <w:p w14:paraId="2235B933" w14:textId="0B2ED9AF" w:rsidR="00EB445F" w:rsidRDefault="00EB445F" w:rsidP="00FA5D04">
      <w:pPr>
        <w:pStyle w:val="PlainText"/>
        <w:ind w:left="1560" w:hanging="1560"/>
        <w:rPr>
          <w:rFonts w:ascii="Arial" w:hAnsi="Arial" w:cs="Arial"/>
          <w:b/>
          <w:szCs w:val="22"/>
        </w:rPr>
      </w:pPr>
    </w:p>
    <w:p w14:paraId="1F61CECA" w14:textId="77777777" w:rsidR="002714B1" w:rsidRDefault="002714B1" w:rsidP="00FA5D04">
      <w:pPr>
        <w:pStyle w:val="PlainText"/>
        <w:ind w:left="1560" w:hanging="1560"/>
        <w:rPr>
          <w:rFonts w:ascii="Arial" w:hAnsi="Arial" w:cs="Arial"/>
          <w:b/>
          <w:szCs w:val="22"/>
        </w:rPr>
      </w:pPr>
    </w:p>
    <w:p w14:paraId="0407A83F" w14:textId="3E96EA67" w:rsidR="00EB445F" w:rsidRPr="003015DE" w:rsidRDefault="00EB445F" w:rsidP="003015DE">
      <w:pPr>
        <w:pStyle w:val="PlainText"/>
        <w:ind w:left="1560" w:hanging="1560"/>
        <w:jc w:val="center"/>
        <w:rPr>
          <w:rFonts w:ascii="Arial" w:hAnsi="Arial" w:cs="Arial"/>
          <w:b/>
          <w:sz w:val="28"/>
          <w:szCs w:val="22"/>
        </w:rPr>
      </w:pPr>
      <w:r w:rsidRPr="00EB445F">
        <w:rPr>
          <w:rFonts w:ascii="Arial" w:hAnsi="Arial" w:cs="Arial"/>
          <w:b/>
          <w:sz w:val="28"/>
          <w:szCs w:val="22"/>
        </w:rPr>
        <w:t>Programm</w:t>
      </w:r>
    </w:p>
    <w:p w14:paraId="34CE203A" w14:textId="79DD26BA" w:rsidR="00FA5D04" w:rsidRDefault="00FA5D04" w:rsidP="00FA5D04">
      <w:pPr>
        <w:pStyle w:val="PlainText"/>
        <w:spacing w:before="60" w:line="300" w:lineRule="exact"/>
        <w:ind w:left="1559" w:hanging="1560"/>
        <w:rPr>
          <w:rFonts w:ascii="Arial" w:hAnsi="Arial" w:cs="Arial"/>
          <w:b/>
          <w:szCs w:val="22"/>
        </w:rPr>
      </w:pPr>
    </w:p>
    <w:p w14:paraId="3423B950" w14:textId="77777777" w:rsidR="004D3034" w:rsidRPr="00EB445F" w:rsidRDefault="004D3034" w:rsidP="00FA5D04">
      <w:pPr>
        <w:pStyle w:val="PlainText"/>
        <w:spacing w:before="60" w:line="300" w:lineRule="exact"/>
        <w:ind w:left="1559" w:hanging="1560"/>
        <w:rPr>
          <w:rFonts w:ascii="Arial" w:hAnsi="Arial" w:cs="Arial"/>
          <w:b/>
          <w:szCs w:val="22"/>
        </w:rPr>
      </w:pPr>
    </w:p>
    <w:tbl>
      <w:tblPr>
        <w:tblStyle w:val="TableGrid"/>
        <w:tblW w:w="93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103"/>
        <w:gridCol w:w="2276"/>
        <w:gridCol w:w="281"/>
      </w:tblGrid>
      <w:tr w:rsidR="003015DE" w14:paraId="7AE4CECC" w14:textId="77777777" w:rsidTr="00B840AC">
        <w:trPr>
          <w:gridAfter w:val="1"/>
          <w:wAfter w:w="281" w:type="dxa"/>
          <w:trHeight w:val="365"/>
        </w:trPr>
        <w:tc>
          <w:tcPr>
            <w:tcW w:w="9080" w:type="dxa"/>
            <w:gridSpan w:val="3"/>
          </w:tcPr>
          <w:p w14:paraId="023308CA" w14:textId="443CD893" w:rsidR="003015DE" w:rsidRDefault="003015DE" w:rsidP="003015DE">
            <w:pPr>
              <w:pStyle w:val="PlainText"/>
              <w:spacing w:before="60" w:line="300" w:lineRule="exact"/>
              <w:jc w:val="center"/>
              <w:rPr>
                <w:rFonts w:ascii="Arial" w:hAnsi="Arial" w:cs="Arial"/>
                <w:szCs w:val="22"/>
              </w:rPr>
            </w:pPr>
            <w:r w:rsidRPr="00EB445F">
              <w:rPr>
                <w:rFonts w:ascii="Arial" w:hAnsi="Arial" w:cs="Arial"/>
                <w:b/>
                <w:szCs w:val="22"/>
              </w:rPr>
              <w:t>Do, 1</w:t>
            </w:r>
            <w:r>
              <w:rPr>
                <w:rFonts w:ascii="Arial" w:hAnsi="Arial" w:cs="Arial"/>
                <w:b/>
                <w:szCs w:val="22"/>
              </w:rPr>
              <w:t>6</w:t>
            </w:r>
            <w:r w:rsidRPr="00EB445F">
              <w:rPr>
                <w:rFonts w:ascii="Arial" w:hAnsi="Arial" w:cs="Arial"/>
                <w:b/>
                <w:szCs w:val="22"/>
              </w:rPr>
              <w:t>.05.201</w:t>
            </w:r>
            <w:r>
              <w:rPr>
                <w:rFonts w:ascii="Arial" w:hAnsi="Arial" w:cs="Arial"/>
                <w:b/>
                <w:szCs w:val="22"/>
              </w:rPr>
              <w:t>9</w:t>
            </w:r>
          </w:p>
        </w:tc>
      </w:tr>
      <w:tr w:rsidR="004D3034" w14:paraId="438E6416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6A3878C9" w14:textId="4608F6E0" w:rsidR="003469BC" w:rsidRDefault="007C3760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13:15</w:t>
            </w:r>
            <w:r w:rsidR="00D77894">
              <w:rPr>
                <w:rFonts w:ascii="Arial" w:hAnsi="Arial" w:cs="Arial"/>
                <w:szCs w:val="22"/>
              </w:rPr>
              <w:t xml:space="preserve"> – 13:30</w:t>
            </w:r>
          </w:p>
        </w:tc>
        <w:tc>
          <w:tcPr>
            <w:tcW w:w="5103" w:type="dxa"/>
          </w:tcPr>
          <w:p w14:paraId="137EA518" w14:textId="32FDA7F6" w:rsidR="003469BC" w:rsidRDefault="00DB21F6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Begrüßung und Kurzvorstellung der </w:t>
            </w:r>
            <w:r w:rsidR="006047B1">
              <w:rPr>
                <w:rFonts w:ascii="Arial" w:hAnsi="Arial" w:cs="Arial"/>
                <w:szCs w:val="22"/>
              </w:rPr>
              <w:t>GOR-AG Logistik und Verkehr</w:t>
            </w:r>
          </w:p>
        </w:tc>
        <w:tc>
          <w:tcPr>
            <w:tcW w:w="2276" w:type="dxa"/>
          </w:tcPr>
          <w:p w14:paraId="7C9036AC" w14:textId="423F0849" w:rsidR="003469BC" w:rsidRDefault="006047B1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Müller</w:t>
            </w:r>
            <w:r w:rsidR="008A36C5">
              <w:rPr>
                <w:rFonts w:ascii="Arial" w:hAnsi="Arial" w:cs="Arial"/>
                <w:szCs w:val="22"/>
              </w:rPr>
              <w:t>, Frankfurt(Oder)</w:t>
            </w:r>
          </w:p>
        </w:tc>
      </w:tr>
      <w:tr w:rsidR="004D3034" w14:paraId="4E5CE7A3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48A286B8" w14:textId="14D36628" w:rsidR="003469BC" w:rsidRDefault="00D77894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13:30 – 14:00</w:t>
            </w:r>
          </w:p>
        </w:tc>
        <w:tc>
          <w:tcPr>
            <w:tcW w:w="5103" w:type="dxa"/>
          </w:tcPr>
          <w:p w14:paraId="1E171BCF" w14:textId="3DDADCE9" w:rsidR="003469BC" w:rsidRDefault="006047B1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Begrüßung und Vorstellung der INFORM</w:t>
            </w:r>
          </w:p>
        </w:tc>
        <w:tc>
          <w:tcPr>
            <w:tcW w:w="2276" w:type="dxa"/>
          </w:tcPr>
          <w:p w14:paraId="77929B4E" w14:textId="470B68E1" w:rsidR="00A27818" w:rsidRDefault="00A27818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Dorndorf</w:t>
            </w:r>
            <w:proofErr w:type="spellEnd"/>
            <w:r>
              <w:rPr>
                <w:rFonts w:ascii="Arial" w:hAnsi="Arial" w:cs="Arial"/>
                <w:szCs w:val="22"/>
              </w:rPr>
              <w:t>, INFORM</w:t>
            </w:r>
          </w:p>
        </w:tc>
      </w:tr>
      <w:tr w:rsidR="004D3034" w14:paraId="68E515BA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5D2F2C0F" w14:textId="1136A583" w:rsidR="003469BC" w:rsidRDefault="00C209F3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14:00 – 14:15</w:t>
            </w:r>
          </w:p>
        </w:tc>
        <w:tc>
          <w:tcPr>
            <w:tcW w:w="5103" w:type="dxa"/>
          </w:tcPr>
          <w:p w14:paraId="75BA1F1A" w14:textId="1103E32E" w:rsidR="003469BC" w:rsidRPr="00420964" w:rsidRDefault="00420964" w:rsidP="00FA5D04">
            <w:pPr>
              <w:pStyle w:val="PlainText"/>
              <w:spacing w:before="60" w:line="300" w:lineRule="exact"/>
              <w:rPr>
                <w:rFonts w:ascii="Arial" w:hAnsi="Arial" w:cs="Arial"/>
                <w:b/>
                <w:szCs w:val="22"/>
              </w:rPr>
            </w:pPr>
            <w:r w:rsidRPr="00420964">
              <w:rPr>
                <w:rFonts w:ascii="Arial" w:hAnsi="Arial" w:cs="Arial"/>
                <w:b/>
                <w:szCs w:val="22"/>
              </w:rPr>
              <w:t>Kaffeepause</w:t>
            </w:r>
          </w:p>
        </w:tc>
        <w:tc>
          <w:tcPr>
            <w:tcW w:w="2276" w:type="dxa"/>
          </w:tcPr>
          <w:p w14:paraId="0048189E" w14:textId="77777777" w:rsidR="003469BC" w:rsidRDefault="003469BC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</w:p>
        </w:tc>
      </w:tr>
      <w:tr w:rsidR="004D3034" w:rsidRPr="00AD5E6C" w14:paraId="1ACBD316" w14:textId="77777777" w:rsidTr="00B840AC">
        <w:trPr>
          <w:gridAfter w:val="1"/>
          <w:wAfter w:w="281" w:type="dxa"/>
          <w:trHeight w:val="349"/>
        </w:trPr>
        <w:tc>
          <w:tcPr>
            <w:tcW w:w="1701" w:type="dxa"/>
          </w:tcPr>
          <w:p w14:paraId="377F607B" w14:textId="1E9BB180" w:rsidR="003469BC" w:rsidRDefault="009326D9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14:15 – 14:45</w:t>
            </w:r>
          </w:p>
        </w:tc>
        <w:tc>
          <w:tcPr>
            <w:tcW w:w="5103" w:type="dxa"/>
          </w:tcPr>
          <w:p w14:paraId="2CA523BB" w14:textId="282C24C5" w:rsidR="003469BC" w:rsidRPr="00AD5E6C" w:rsidRDefault="00AD5E6C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>
              <w:rPr>
                <w:rFonts w:ascii="Arial" w:hAnsi="Arial" w:cs="Arial"/>
                <w:szCs w:val="22"/>
                <w:lang w:val="en-US"/>
              </w:rPr>
              <w:t>A case study on simulation of railway fleet maintenance</w:t>
            </w:r>
          </w:p>
        </w:tc>
        <w:tc>
          <w:tcPr>
            <w:tcW w:w="2276" w:type="dxa"/>
          </w:tcPr>
          <w:p w14:paraId="565876A1" w14:textId="0B33651D" w:rsidR="003469BC" w:rsidRPr="00AD5E6C" w:rsidRDefault="00AD5E6C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Spieckermann</w:t>
            </w:r>
            <w:proofErr w:type="spellEnd"/>
            <w:r w:rsidRPr="002478C1">
              <w:rPr>
                <w:rFonts w:ascii="Arial" w:hAnsi="Arial" w:cs="Arial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SimPlan</w:t>
            </w:r>
            <w:proofErr w:type="spellEnd"/>
            <w:r>
              <w:rPr>
                <w:rFonts w:ascii="Arial" w:hAnsi="Arial" w:cs="Arial"/>
                <w:szCs w:val="22"/>
                <w:lang w:val="en-US"/>
              </w:rPr>
              <w:t xml:space="preserve"> Hanau</w:t>
            </w:r>
          </w:p>
        </w:tc>
      </w:tr>
      <w:tr w:rsidR="004D3034" w:rsidRPr="002A2A4D" w14:paraId="494ED372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186DA93E" w14:textId="06C13F18" w:rsidR="003469BC" w:rsidRDefault="009326D9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14:45 – 15:15</w:t>
            </w:r>
          </w:p>
        </w:tc>
        <w:tc>
          <w:tcPr>
            <w:tcW w:w="5103" w:type="dxa"/>
          </w:tcPr>
          <w:p w14:paraId="4202767B" w14:textId="1B5E237A" w:rsidR="003469BC" w:rsidRPr="002714B1" w:rsidRDefault="002A2A4D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Using Elastic Nets to Discern Primary and Secondary Delays of Passenger Railway Trains</w:t>
            </w:r>
          </w:p>
        </w:tc>
        <w:tc>
          <w:tcPr>
            <w:tcW w:w="2276" w:type="dxa"/>
          </w:tcPr>
          <w:p w14:paraId="7388270B" w14:textId="38E2B868" w:rsidR="003469BC" w:rsidRPr="002A2A4D" w:rsidRDefault="002A2A4D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Rößler</w:t>
            </w:r>
            <w:proofErr w:type="spellEnd"/>
            <w:r w:rsidRPr="002478C1">
              <w:rPr>
                <w:rFonts w:ascii="Arial" w:hAnsi="Arial" w:cs="Arial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szCs w:val="22"/>
                <w:lang w:val="en-US"/>
              </w:rPr>
              <w:t>FU Berlin</w:t>
            </w:r>
          </w:p>
        </w:tc>
      </w:tr>
      <w:tr w:rsidR="004D3034" w:rsidRPr="00654AC4" w14:paraId="01DE2B9C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70129F64" w14:textId="711AF366" w:rsidR="003469BC" w:rsidRDefault="009326D9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15:15 – 15:45</w:t>
            </w:r>
          </w:p>
        </w:tc>
        <w:tc>
          <w:tcPr>
            <w:tcW w:w="5103" w:type="dxa"/>
          </w:tcPr>
          <w:p w14:paraId="1579BD83" w14:textId="1360C5DC" w:rsidR="003469BC" w:rsidRPr="002714B1" w:rsidRDefault="00654AC4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Optimizing bus line platform assignment across bus stations in Utrecht</w:t>
            </w:r>
          </w:p>
        </w:tc>
        <w:tc>
          <w:tcPr>
            <w:tcW w:w="2276" w:type="dxa"/>
          </w:tcPr>
          <w:p w14:paraId="7A67F991" w14:textId="7C5B10FB" w:rsidR="003469BC" w:rsidRPr="00654AC4" w:rsidRDefault="00654AC4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550736">
              <w:rPr>
                <w:rFonts w:ascii="Arial" w:hAnsi="Arial" w:cs="Arial"/>
                <w:szCs w:val="22"/>
                <w:lang w:val="en-US"/>
              </w:rPr>
              <w:t xml:space="preserve">Bosch, </w:t>
            </w: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Universiteit</w:t>
            </w:r>
            <w:proofErr w:type="spellEnd"/>
            <w:r>
              <w:rPr>
                <w:rFonts w:ascii="Arial" w:hAnsi="Arial" w:cs="Arial"/>
                <w:szCs w:val="22"/>
                <w:lang w:val="en-US"/>
              </w:rPr>
              <w:t xml:space="preserve"> Utrecht</w:t>
            </w:r>
          </w:p>
        </w:tc>
      </w:tr>
      <w:tr w:rsidR="004D3034" w14:paraId="20D81110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433BC3EF" w14:textId="6B0E8822" w:rsidR="003469BC" w:rsidRDefault="00D57681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15:45 – 16:15</w:t>
            </w:r>
          </w:p>
        </w:tc>
        <w:tc>
          <w:tcPr>
            <w:tcW w:w="5103" w:type="dxa"/>
          </w:tcPr>
          <w:p w14:paraId="66D86D82" w14:textId="13924DC3" w:rsidR="003469BC" w:rsidRDefault="00091BEA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 w:rsidRPr="00420964">
              <w:rPr>
                <w:rFonts w:ascii="Arial" w:hAnsi="Arial" w:cs="Arial"/>
                <w:b/>
                <w:szCs w:val="22"/>
              </w:rPr>
              <w:t>Kaffeepause</w:t>
            </w:r>
          </w:p>
        </w:tc>
        <w:tc>
          <w:tcPr>
            <w:tcW w:w="2276" w:type="dxa"/>
          </w:tcPr>
          <w:p w14:paraId="17EE0239" w14:textId="77777777" w:rsidR="003469BC" w:rsidRDefault="003469BC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</w:p>
        </w:tc>
      </w:tr>
      <w:tr w:rsidR="00D57681" w:rsidRPr="00A43343" w14:paraId="7AA930FC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681BCDB8" w14:textId="4F71089B" w:rsidR="00D57681" w:rsidRDefault="00D57681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16:15 </w:t>
            </w:r>
            <w:r w:rsidR="00393596">
              <w:rPr>
                <w:rFonts w:ascii="Arial" w:hAnsi="Arial" w:cs="Arial"/>
                <w:szCs w:val="22"/>
              </w:rPr>
              <w:t>–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="00393596">
              <w:rPr>
                <w:rFonts w:ascii="Arial" w:hAnsi="Arial" w:cs="Arial"/>
                <w:szCs w:val="22"/>
              </w:rPr>
              <w:t>16:45</w:t>
            </w:r>
          </w:p>
        </w:tc>
        <w:tc>
          <w:tcPr>
            <w:tcW w:w="5103" w:type="dxa"/>
          </w:tcPr>
          <w:p w14:paraId="0DAFF5A5" w14:textId="67DDB9FC" w:rsidR="00D57681" w:rsidRPr="002714B1" w:rsidRDefault="00A43343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Scheduling of Vehicles with Handover Relations at Transshipment Terminals</w:t>
            </w:r>
          </w:p>
        </w:tc>
        <w:tc>
          <w:tcPr>
            <w:tcW w:w="2276" w:type="dxa"/>
          </w:tcPr>
          <w:p w14:paraId="326F80B3" w14:textId="743817DE" w:rsidR="00D57681" w:rsidRPr="00A43343" w:rsidRDefault="00A43343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Briskorn</w:t>
            </w:r>
            <w:proofErr w:type="spellEnd"/>
            <w:r>
              <w:rPr>
                <w:rFonts w:ascii="Arial" w:hAnsi="Arial" w:cs="Arial"/>
                <w:szCs w:val="22"/>
                <w:lang w:val="en-US"/>
              </w:rPr>
              <w:t>, Uni Wuppertal</w:t>
            </w:r>
          </w:p>
        </w:tc>
      </w:tr>
      <w:tr w:rsidR="00D57681" w:rsidRPr="007E1700" w14:paraId="72B4312F" w14:textId="77777777" w:rsidTr="00B840AC">
        <w:trPr>
          <w:trHeight w:val="365"/>
        </w:trPr>
        <w:tc>
          <w:tcPr>
            <w:tcW w:w="1701" w:type="dxa"/>
          </w:tcPr>
          <w:p w14:paraId="0B13F121" w14:textId="124FE362" w:rsidR="00D57681" w:rsidRDefault="00393596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16:45 – 17:15</w:t>
            </w:r>
          </w:p>
        </w:tc>
        <w:tc>
          <w:tcPr>
            <w:tcW w:w="5103" w:type="dxa"/>
          </w:tcPr>
          <w:p w14:paraId="171636AA" w14:textId="536CBAD5" w:rsidR="00D57681" w:rsidRPr="002714B1" w:rsidRDefault="007E1700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The parallel stack loading problem minimizing the number of reshuffles in the retrieval stage</w:t>
            </w:r>
          </w:p>
        </w:tc>
        <w:tc>
          <w:tcPr>
            <w:tcW w:w="2557" w:type="dxa"/>
            <w:gridSpan w:val="2"/>
          </w:tcPr>
          <w:p w14:paraId="4A3BC9A9" w14:textId="6482D6AF" w:rsidR="00D57681" w:rsidRPr="007E1700" w:rsidRDefault="007E1700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Boge</w:t>
            </w:r>
            <w:proofErr w:type="spellEnd"/>
            <w:r>
              <w:rPr>
                <w:rFonts w:ascii="Arial" w:hAnsi="Arial" w:cs="Arial"/>
                <w:szCs w:val="22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Knust</w:t>
            </w:r>
            <w:proofErr w:type="spellEnd"/>
            <w:r w:rsidRPr="002478C1">
              <w:rPr>
                <w:rFonts w:ascii="Arial" w:hAnsi="Arial" w:cs="Arial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szCs w:val="22"/>
                <w:lang w:val="en-US"/>
              </w:rPr>
              <w:t>Uni Osnabrück</w:t>
            </w:r>
          </w:p>
        </w:tc>
      </w:tr>
      <w:tr w:rsidR="00D57681" w14:paraId="7D5D5B67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6E5BAE84" w14:textId="274DCB0E" w:rsidR="00D57681" w:rsidRDefault="00393596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17:15</w:t>
            </w:r>
            <w:r w:rsidR="00DB21F6">
              <w:rPr>
                <w:rFonts w:ascii="Arial" w:hAnsi="Arial" w:cs="Arial"/>
                <w:szCs w:val="22"/>
              </w:rPr>
              <w:t xml:space="preserve"> – 17:45</w:t>
            </w:r>
          </w:p>
        </w:tc>
        <w:tc>
          <w:tcPr>
            <w:tcW w:w="5103" w:type="dxa"/>
          </w:tcPr>
          <w:p w14:paraId="4E42DDDC" w14:textId="451B497A" w:rsidR="00D57681" w:rsidRDefault="00453D7B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 w:rsidRPr="00ED256C">
              <w:rPr>
                <w:rFonts w:cs="Calibri"/>
                <w:color w:val="000000"/>
                <w:sz w:val="24"/>
                <w:szCs w:val="24"/>
              </w:rPr>
              <w:t>Optimierte Erstellung von Zugbeladeplänen für Containerterminals</w:t>
            </w:r>
          </w:p>
        </w:tc>
        <w:tc>
          <w:tcPr>
            <w:tcW w:w="2276" w:type="dxa"/>
          </w:tcPr>
          <w:p w14:paraId="76462DF1" w14:textId="4DC65224" w:rsidR="00D57681" w:rsidRDefault="00453D7B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Brand, INFORM</w:t>
            </w:r>
            <w:r w:rsidR="00D9075C">
              <w:rPr>
                <w:rFonts w:cs="Calibri"/>
                <w:color w:val="000000"/>
                <w:sz w:val="24"/>
                <w:szCs w:val="24"/>
              </w:rPr>
              <w:t>, Aachen</w:t>
            </w:r>
          </w:p>
        </w:tc>
      </w:tr>
      <w:tr w:rsidR="00D57681" w14:paraId="44AECF5E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71D8BAF2" w14:textId="223FAA58" w:rsidR="00D57681" w:rsidRDefault="00DB21F6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19:00</w:t>
            </w:r>
          </w:p>
        </w:tc>
        <w:tc>
          <w:tcPr>
            <w:tcW w:w="5103" w:type="dxa"/>
          </w:tcPr>
          <w:p w14:paraId="2288B753" w14:textId="110ED11A" w:rsidR="00D57681" w:rsidRDefault="004872ED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Abendessen</w:t>
            </w:r>
            <w:r w:rsidR="00D81337">
              <w:rPr>
                <w:rFonts w:ascii="Arial" w:hAnsi="Arial" w:cs="Arial"/>
                <w:b/>
                <w:szCs w:val="22"/>
              </w:rPr>
              <w:t xml:space="preserve"> La </w:t>
            </w:r>
            <w:proofErr w:type="spellStart"/>
            <w:r w:rsidR="00D81337">
              <w:rPr>
                <w:rFonts w:ascii="Arial" w:hAnsi="Arial" w:cs="Arial"/>
                <w:b/>
                <w:szCs w:val="22"/>
              </w:rPr>
              <w:t>Finistra</w:t>
            </w:r>
            <w:proofErr w:type="spellEnd"/>
            <w:r w:rsidR="00D81337">
              <w:rPr>
                <w:rFonts w:ascii="Arial" w:hAnsi="Arial" w:cs="Arial"/>
                <w:b/>
                <w:szCs w:val="22"/>
              </w:rPr>
              <w:t xml:space="preserve"> </w:t>
            </w:r>
            <w:r w:rsidR="00D81337" w:rsidRPr="00D81337">
              <w:rPr>
                <w:rFonts w:ascii="Arial" w:hAnsi="Arial" w:cs="Arial"/>
                <w:szCs w:val="22"/>
              </w:rPr>
              <w:t>(eigene Rechnung)</w:t>
            </w:r>
          </w:p>
        </w:tc>
        <w:tc>
          <w:tcPr>
            <w:tcW w:w="2276" w:type="dxa"/>
          </w:tcPr>
          <w:p w14:paraId="71EDA3B8" w14:textId="77777777" w:rsidR="00D57681" w:rsidRDefault="00D57681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</w:p>
        </w:tc>
      </w:tr>
      <w:tr w:rsidR="00B36024" w14:paraId="1B3CCE9B" w14:textId="77777777" w:rsidTr="00B840AC">
        <w:trPr>
          <w:gridAfter w:val="1"/>
          <w:wAfter w:w="281" w:type="dxa"/>
          <w:trHeight w:val="365"/>
        </w:trPr>
        <w:tc>
          <w:tcPr>
            <w:tcW w:w="9080" w:type="dxa"/>
            <w:gridSpan w:val="3"/>
          </w:tcPr>
          <w:p w14:paraId="725AAA1B" w14:textId="77777777" w:rsidR="00B36024" w:rsidRDefault="00B36024" w:rsidP="00B36024">
            <w:pPr>
              <w:pStyle w:val="PlainText"/>
              <w:spacing w:before="60" w:line="300" w:lineRule="exact"/>
              <w:jc w:val="center"/>
              <w:rPr>
                <w:rFonts w:ascii="Arial" w:hAnsi="Arial" w:cs="Arial"/>
                <w:b/>
                <w:szCs w:val="22"/>
              </w:rPr>
            </w:pPr>
          </w:p>
        </w:tc>
      </w:tr>
      <w:tr w:rsidR="003015DE" w14:paraId="62FAF543" w14:textId="77777777" w:rsidTr="00B840AC">
        <w:trPr>
          <w:gridAfter w:val="1"/>
          <w:wAfter w:w="281" w:type="dxa"/>
          <w:trHeight w:val="365"/>
        </w:trPr>
        <w:tc>
          <w:tcPr>
            <w:tcW w:w="9080" w:type="dxa"/>
            <w:gridSpan w:val="3"/>
          </w:tcPr>
          <w:p w14:paraId="59851EC9" w14:textId="026F8EDB" w:rsidR="003015DE" w:rsidRDefault="003015DE" w:rsidP="00B36024">
            <w:pPr>
              <w:pStyle w:val="PlainText"/>
              <w:spacing w:before="60" w:line="300" w:lineRule="exact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Fr</w:t>
            </w:r>
            <w:r w:rsidRPr="00EB445F">
              <w:rPr>
                <w:rFonts w:ascii="Arial" w:hAnsi="Arial" w:cs="Arial"/>
                <w:b/>
                <w:szCs w:val="22"/>
              </w:rPr>
              <w:t>, 1</w:t>
            </w:r>
            <w:r w:rsidR="00B36024">
              <w:rPr>
                <w:rFonts w:ascii="Arial" w:hAnsi="Arial" w:cs="Arial"/>
                <w:b/>
                <w:szCs w:val="22"/>
              </w:rPr>
              <w:t>7</w:t>
            </w:r>
            <w:r w:rsidRPr="00EB445F">
              <w:rPr>
                <w:rFonts w:ascii="Arial" w:hAnsi="Arial" w:cs="Arial"/>
                <w:b/>
                <w:szCs w:val="22"/>
              </w:rPr>
              <w:t>.05.201</w:t>
            </w:r>
            <w:r>
              <w:rPr>
                <w:rFonts w:ascii="Arial" w:hAnsi="Arial" w:cs="Arial"/>
                <w:b/>
                <w:szCs w:val="22"/>
              </w:rPr>
              <w:t>9</w:t>
            </w:r>
          </w:p>
        </w:tc>
      </w:tr>
      <w:tr w:rsidR="00D57681" w:rsidRPr="000A6C0D" w14:paraId="1EBED944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4B067D90" w14:textId="1D0C4B62" w:rsidR="00D57681" w:rsidRDefault="00247642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9:00 – 9:30</w:t>
            </w:r>
          </w:p>
        </w:tc>
        <w:tc>
          <w:tcPr>
            <w:tcW w:w="5103" w:type="dxa"/>
          </w:tcPr>
          <w:p w14:paraId="530BDB6C" w14:textId="45C1DE20" w:rsidR="00D57681" w:rsidRPr="000A6C0D" w:rsidRDefault="00D97C40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6B782B">
              <w:rPr>
                <w:rFonts w:ascii="Arial" w:hAnsi="Arial" w:cs="Arial"/>
                <w:szCs w:val="22"/>
              </w:rPr>
              <w:t>Integriertes Kapazitätsmanagement</w:t>
            </w:r>
          </w:p>
        </w:tc>
        <w:tc>
          <w:tcPr>
            <w:tcW w:w="2276" w:type="dxa"/>
          </w:tcPr>
          <w:p w14:paraId="08ED9D79" w14:textId="577BF5CF" w:rsidR="00D57681" w:rsidRPr="000A6C0D" w:rsidRDefault="00D97C40" w:rsidP="00FA5D04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>
              <w:rPr>
                <w:rFonts w:ascii="Arial" w:hAnsi="Arial" w:cs="Arial"/>
                <w:szCs w:val="22"/>
              </w:rPr>
              <w:t>Frank/Nachtigall, TU Dresden</w:t>
            </w:r>
          </w:p>
        </w:tc>
      </w:tr>
      <w:tr w:rsidR="00D97C40" w14:paraId="098311D2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29AC83DC" w14:textId="6B355529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9:30 – 10:00</w:t>
            </w:r>
          </w:p>
        </w:tc>
        <w:tc>
          <w:tcPr>
            <w:tcW w:w="5103" w:type="dxa"/>
          </w:tcPr>
          <w:p w14:paraId="5A4B5D38" w14:textId="54F4ED27" w:rsidR="00D97C40" w:rsidRPr="002714B1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Determine the optimal number of robots in robotic mobile fulfillment systems</w:t>
            </w:r>
          </w:p>
        </w:tc>
        <w:tc>
          <w:tcPr>
            <w:tcW w:w="2276" w:type="dxa"/>
          </w:tcPr>
          <w:p w14:paraId="1844266E" w14:textId="533AE006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Otten</w:t>
            </w:r>
            <w:proofErr w:type="spellEnd"/>
            <w:r>
              <w:rPr>
                <w:rFonts w:ascii="Arial" w:hAnsi="Arial" w:cs="Arial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Leuphana</w:t>
            </w:r>
            <w:proofErr w:type="spellEnd"/>
          </w:p>
        </w:tc>
      </w:tr>
      <w:tr w:rsidR="00D97C40" w:rsidRPr="003D208B" w14:paraId="78B3CDE8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09221B81" w14:textId="36FA500D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10:00 – 10:30</w:t>
            </w:r>
          </w:p>
        </w:tc>
        <w:tc>
          <w:tcPr>
            <w:tcW w:w="5103" w:type="dxa"/>
          </w:tcPr>
          <w:p w14:paraId="7C85EC3E" w14:textId="2AA4F7EA" w:rsidR="00D97C40" w:rsidRPr="002714B1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Picker routing in AGV-assisted order picking systems</w:t>
            </w:r>
          </w:p>
        </w:tc>
        <w:tc>
          <w:tcPr>
            <w:tcW w:w="2276" w:type="dxa"/>
          </w:tcPr>
          <w:p w14:paraId="38C50093" w14:textId="15C799C9" w:rsidR="00D97C40" w:rsidRPr="003D208B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Löffler</w:t>
            </w:r>
            <w:proofErr w:type="spellEnd"/>
            <w:r w:rsidRPr="00550736">
              <w:rPr>
                <w:rFonts w:ascii="Arial" w:hAnsi="Arial" w:cs="Arial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szCs w:val="22"/>
                <w:lang w:val="en-US"/>
              </w:rPr>
              <w:t>RWTH Aachen</w:t>
            </w:r>
          </w:p>
        </w:tc>
      </w:tr>
      <w:tr w:rsidR="00D97C40" w14:paraId="18B0CD18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7376171C" w14:textId="62C1924D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10:30 – 11:00</w:t>
            </w:r>
          </w:p>
        </w:tc>
        <w:tc>
          <w:tcPr>
            <w:tcW w:w="5103" w:type="dxa"/>
          </w:tcPr>
          <w:p w14:paraId="1461959F" w14:textId="6F2B38DC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 w:rsidRPr="00420964">
              <w:rPr>
                <w:rFonts w:ascii="Arial" w:hAnsi="Arial" w:cs="Arial"/>
                <w:b/>
                <w:szCs w:val="22"/>
              </w:rPr>
              <w:t>Kaffeepause</w:t>
            </w:r>
          </w:p>
        </w:tc>
        <w:tc>
          <w:tcPr>
            <w:tcW w:w="2276" w:type="dxa"/>
          </w:tcPr>
          <w:p w14:paraId="7EB59F64" w14:textId="77777777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</w:p>
        </w:tc>
      </w:tr>
      <w:tr w:rsidR="00D97C40" w:rsidRPr="003D208B" w14:paraId="09A01ECC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0A68AA85" w14:textId="513AD1E5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11:00 – 11:30</w:t>
            </w:r>
          </w:p>
        </w:tc>
        <w:tc>
          <w:tcPr>
            <w:tcW w:w="5103" w:type="dxa"/>
          </w:tcPr>
          <w:p w14:paraId="6C6273F9" w14:textId="10859187" w:rsidR="00D97C40" w:rsidRPr="002714B1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The exponential multi-insertion neighborhood for the vehicle routing problem with unit demands</w:t>
            </w:r>
          </w:p>
        </w:tc>
        <w:tc>
          <w:tcPr>
            <w:tcW w:w="2276" w:type="dxa"/>
          </w:tcPr>
          <w:p w14:paraId="1808187C" w14:textId="38315BB0" w:rsidR="00D97C40" w:rsidRPr="003D208B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proofErr w:type="spellStart"/>
            <w:r w:rsidRPr="003D208B">
              <w:rPr>
                <w:rFonts w:ascii="Arial" w:hAnsi="Arial" w:cs="Arial"/>
                <w:szCs w:val="22"/>
              </w:rPr>
              <w:t>Buckow</w:t>
            </w:r>
            <w:proofErr w:type="spellEnd"/>
            <w:r w:rsidRPr="003D208B">
              <w:rPr>
                <w:rFonts w:ascii="Arial" w:hAnsi="Arial" w:cs="Arial"/>
                <w:szCs w:val="22"/>
              </w:rPr>
              <w:t>/Graf/Knust, Uni Osnabrück</w:t>
            </w:r>
          </w:p>
        </w:tc>
      </w:tr>
      <w:tr w:rsidR="00D97C40" w:rsidRPr="003D208B" w14:paraId="0BEA9679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1F8F59EA" w14:textId="0B938711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11:30 – 12:00</w:t>
            </w:r>
          </w:p>
        </w:tc>
        <w:tc>
          <w:tcPr>
            <w:tcW w:w="5103" w:type="dxa"/>
          </w:tcPr>
          <w:p w14:paraId="59793AE6" w14:textId="5ABC3C9C" w:rsidR="00D97C40" w:rsidRPr="002714B1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Granular Local Search for Solving Vehicle Routing Problems</w:t>
            </w:r>
          </w:p>
        </w:tc>
        <w:tc>
          <w:tcPr>
            <w:tcW w:w="2276" w:type="dxa"/>
          </w:tcPr>
          <w:p w14:paraId="1AD5820B" w14:textId="21C676F6" w:rsidR="00D97C40" w:rsidRPr="003D208B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 w:rsidRPr="003D208B">
              <w:rPr>
                <w:rFonts w:ascii="Arial" w:hAnsi="Arial" w:cs="Arial"/>
                <w:szCs w:val="22"/>
              </w:rPr>
              <w:t>Schröder/Schneider/Gauthier/</w:t>
            </w:r>
            <w:proofErr w:type="spellStart"/>
            <w:r w:rsidRPr="003D208B">
              <w:rPr>
                <w:rFonts w:ascii="Arial" w:hAnsi="Arial" w:cs="Arial"/>
                <w:szCs w:val="22"/>
              </w:rPr>
              <w:t>Gschwind</w:t>
            </w:r>
            <w:proofErr w:type="spellEnd"/>
            <w:r w:rsidRPr="003D208B">
              <w:rPr>
                <w:rFonts w:ascii="Arial" w:hAnsi="Arial" w:cs="Arial"/>
                <w:szCs w:val="22"/>
              </w:rPr>
              <w:t>, RWTH Aachen</w:t>
            </w:r>
          </w:p>
        </w:tc>
      </w:tr>
      <w:tr w:rsidR="00D97C40" w14:paraId="0FA3A255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48EE0A3E" w14:textId="0A63F776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12:00 – 12:30</w:t>
            </w:r>
          </w:p>
        </w:tc>
        <w:tc>
          <w:tcPr>
            <w:tcW w:w="5103" w:type="dxa"/>
          </w:tcPr>
          <w:p w14:paraId="6F0BCC47" w14:textId="2FF43D5F" w:rsidR="00D97C40" w:rsidRPr="002714B1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 w:rsidRPr="002714B1">
              <w:rPr>
                <w:rFonts w:ascii="Arial" w:hAnsi="Arial" w:cs="Arial"/>
                <w:szCs w:val="22"/>
              </w:rPr>
              <w:t>Ermittlung von Optimierungspotenzialen bestehender und zukünftiger Streckenbeeinflussungsanlagen</w:t>
            </w:r>
          </w:p>
        </w:tc>
        <w:tc>
          <w:tcPr>
            <w:tcW w:w="2276" w:type="dxa"/>
          </w:tcPr>
          <w:p w14:paraId="32A8C53E" w14:textId="09B446BD" w:rsidR="00D97C40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Schwietering</w:t>
            </w:r>
            <w:proofErr w:type="spellEnd"/>
            <w:r w:rsidRPr="0037507A">
              <w:rPr>
                <w:rFonts w:ascii="Arial" w:hAnsi="Arial" w:cs="Arial"/>
                <w:szCs w:val="22"/>
              </w:rPr>
              <w:t xml:space="preserve">, </w:t>
            </w:r>
            <w:r>
              <w:rPr>
                <w:rFonts w:ascii="Arial" w:hAnsi="Arial" w:cs="Arial"/>
                <w:szCs w:val="22"/>
              </w:rPr>
              <w:t>SCHWIETERING Aachen</w:t>
            </w:r>
          </w:p>
        </w:tc>
      </w:tr>
      <w:tr w:rsidR="00D97C40" w14:paraId="41482E91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417E1AE6" w14:textId="4598E2B0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12:30 – 13:30</w:t>
            </w:r>
          </w:p>
        </w:tc>
        <w:tc>
          <w:tcPr>
            <w:tcW w:w="5103" w:type="dxa"/>
          </w:tcPr>
          <w:p w14:paraId="1DDAC5DE" w14:textId="4D284873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Mittagessen</w:t>
            </w:r>
          </w:p>
        </w:tc>
        <w:tc>
          <w:tcPr>
            <w:tcW w:w="2276" w:type="dxa"/>
          </w:tcPr>
          <w:p w14:paraId="6CE5A718" w14:textId="77777777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</w:p>
        </w:tc>
      </w:tr>
      <w:tr w:rsidR="00D97C40" w14:paraId="2CD5E132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38B092B0" w14:textId="5A9FB825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13:30 – 14:00</w:t>
            </w:r>
          </w:p>
        </w:tc>
        <w:tc>
          <w:tcPr>
            <w:tcW w:w="5103" w:type="dxa"/>
          </w:tcPr>
          <w:p w14:paraId="68F838C3" w14:textId="3B474BF4" w:rsidR="00D97C40" w:rsidRPr="002714B1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 w:rsidRPr="002714B1">
              <w:rPr>
                <w:rFonts w:ascii="Arial" w:hAnsi="Arial" w:cs="Arial"/>
                <w:szCs w:val="22"/>
              </w:rPr>
              <w:t>Datengrundlage für den Lieferverkehr in urbanen Zentren</w:t>
            </w:r>
          </w:p>
        </w:tc>
        <w:tc>
          <w:tcPr>
            <w:tcW w:w="2276" w:type="dxa"/>
          </w:tcPr>
          <w:p w14:paraId="15A66DFB" w14:textId="765712E4" w:rsidR="00D97C40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Hofmann</w:t>
            </w:r>
            <w:r w:rsidRPr="0037507A">
              <w:rPr>
                <w:rFonts w:ascii="Arial" w:hAnsi="Arial" w:cs="Arial"/>
                <w:szCs w:val="22"/>
              </w:rPr>
              <w:t xml:space="preserve">, </w:t>
            </w:r>
            <w:r>
              <w:rPr>
                <w:rFonts w:ascii="Arial" w:hAnsi="Arial" w:cs="Arial"/>
                <w:szCs w:val="22"/>
              </w:rPr>
              <w:t>UAS Frankfurt</w:t>
            </w:r>
          </w:p>
        </w:tc>
      </w:tr>
      <w:tr w:rsidR="00D97C40" w:rsidRPr="005E1A3A" w14:paraId="51787B29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409C000D" w14:textId="136CC6FF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14:00 – 14:30</w:t>
            </w:r>
          </w:p>
        </w:tc>
        <w:tc>
          <w:tcPr>
            <w:tcW w:w="5103" w:type="dxa"/>
          </w:tcPr>
          <w:p w14:paraId="3BBAB9E8" w14:textId="096C64A7" w:rsidR="00D97C40" w:rsidRPr="002714B1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r w:rsidRPr="002714B1">
              <w:rPr>
                <w:rFonts w:ascii="Arial" w:hAnsi="Arial" w:cs="Arial"/>
                <w:szCs w:val="22"/>
                <w:lang w:val="en-US"/>
              </w:rPr>
              <w:t>Supply Network Optimization – Case Study for a Transportation Network in the Building Materials Industry</w:t>
            </w:r>
          </w:p>
        </w:tc>
        <w:tc>
          <w:tcPr>
            <w:tcW w:w="2276" w:type="dxa"/>
          </w:tcPr>
          <w:p w14:paraId="057AC231" w14:textId="255B6FFC" w:rsidR="00D97C40" w:rsidRPr="005E1A3A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 w:rsidRPr="002E050A">
              <w:rPr>
                <w:rFonts w:ascii="Arial" w:hAnsi="Arial" w:cs="Arial"/>
                <w:szCs w:val="22"/>
                <w:lang w:val="en-US"/>
              </w:rPr>
              <w:t>Ziarnetzky</w:t>
            </w:r>
            <w:proofErr w:type="spellEnd"/>
            <w:r>
              <w:rPr>
                <w:rFonts w:ascii="Arial" w:hAnsi="Arial" w:cs="Arial"/>
                <w:szCs w:val="22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Cs w:val="22"/>
                <w:lang w:val="en-US"/>
              </w:rPr>
              <w:t>Dorndorf</w:t>
            </w:r>
            <w:proofErr w:type="spellEnd"/>
            <w:r w:rsidRPr="002E050A">
              <w:rPr>
                <w:rFonts w:ascii="Arial" w:hAnsi="Arial" w:cs="Arial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szCs w:val="22"/>
                <w:lang w:val="en-US"/>
              </w:rPr>
              <w:t>INFORM Aachen</w:t>
            </w:r>
          </w:p>
        </w:tc>
      </w:tr>
      <w:tr w:rsidR="00D97C40" w14:paraId="2A7C24D1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16E71BED" w14:textId="6892F213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14:30 – 15:00</w:t>
            </w:r>
          </w:p>
        </w:tc>
        <w:tc>
          <w:tcPr>
            <w:tcW w:w="5103" w:type="dxa"/>
          </w:tcPr>
          <w:p w14:paraId="3B27133D" w14:textId="57D3E6DA" w:rsidR="00D97C40" w:rsidRPr="00520D88" w:rsidRDefault="00520D88" w:rsidP="00520D88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520D88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Synchronizing transportation of people with reduced mobility through airport terminals</w:t>
            </w:r>
          </w:p>
        </w:tc>
        <w:tc>
          <w:tcPr>
            <w:tcW w:w="2276" w:type="dxa"/>
          </w:tcPr>
          <w:p w14:paraId="6519D137" w14:textId="44F6947B" w:rsidR="00D97C40" w:rsidRDefault="004B65BB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van Twist</w:t>
            </w:r>
            <w:r w:rsidR="00C43711">
              <w:rPr>
                <w:rFonts w:ascii="Arial" w:hAnsi="Arial" w:cs="Arial"/>
                <w:szCs w:val="22"/>
              </w:rPr>
              <w:t>/</w:t>
            </w:r>
            <w:r>
              <w:rPr>
                <w:rFonts w:ascii="Arial" w:hAnsi="Arial" w:cs="Arial"/>
                <w:szCs w:val="22"/>
              </w:rPr>
              <w:t xml:space="preserve">van den </w:t>
            </w:r>
            <w:proofErr w:type="spellStart"/>
            <w:r>
              <w:rPr>
                <w:rFonts w:ascii="Arial" w:hAnsi="Arial" w:cs="Arial"/>
                <w:szCs w:val="22"/>
              </w:rPr>
              <w:t>Akker</w:t>
            </w:r>
            <w:proofErr w:type="spellEnd"/>
            <w:r w:rsidR="00C43711">
              <w:rPr>
                <w:rFonts w:ascii="Arial" w:hAnsi="Arial" w:cs="Arial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szCs w:val="22"/>
              </w:rPr>
              <w:t>Hoogeveen</w:t>
            </w:r>
            <w:proofErr w:type="spellEnd"/>
            <w:r w:rsidR="00C43711">
              <w:rPr>
                <w:rFonts w:ascii="Arial" w:hAnsi="Arial" w:cs="Arial"/>
                <w:szCs w:val="22"/>
              </w:rPr>
              <w:t xml:space="preserve">, </w:t>
            </w:r>
            <w:proofErr w:type="spellStart"/>
            <w:r w:rsidR="00C43711" w:rsidRPr="008A36C5">
              <w:rPr>
                <w:rFonts w:ascii="Arial" w:hAnsi="Arial" w:cs="Arial"/>
                <w:szCs w:val="22"/>
              </w:rPr>
              <w:t>Universiteit</w:t>
            </w:r>
            <w:proofErr w:type="spellEnd"/>
            <w:r w:rsidR="00C43711" w:rsidRPr="008A36C5">
              <w:rPr>
                <w:rFonts w:ascii="Arial" w:hAnsi="Arial" w:cs="Arial"/>
                <w:szCs w:val="22"/>
              </w:rPr>
              <w:t xml:space="preserve"> Utrecht</w:t>
            </w:r>
          </w:p>
        </w:tc>
      </w:tr>
      <w:tr w:rsidR="00D97C40" w14:paraId="3D3E236C" w14:textId="77777777" w:rsidTr="00B840AC">
        <w:trPr>
          <w:gridAfter w:val="1"/>
          <w:wAfter w:w="281" w:type="dxa"/>
          <w:trHeight w:val="365"/>
        </w:trPr>
        <w:tc>
          <w:tcPr>
            <w:tcW w:w="1701" w:type="dxa"/>
          </w:tcPr>
          <w:p w14:paraId="79E960B1" w14:textId="2136E76A" w:rsidR="00D97C40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15:00</w:t>
            </w:r>
          </w:p>
        </w:tc>
        <w:tc>
          <w:tcPr>
            <w:tcW w:w="5103" w:type="dxa"/>
          </w:tcPr>
          <w:p w14:paraId="092F6396" w14:textId="55DFB59F" w:rsidR="00D97C40" w:rsidRPr="005E1A3A" w:rsidRDefault="005E1A3A" w:rsidP="00D97C40">
            <w:pPr>
              <w:pStyle w:val="PlainText"/>
              <w:spacing w:before="60" w:line="300" w:lineRule="exact"/>
              <w:rPr>
                <w:rFonts w:ascii="Arial" w:hAnsi="Arial" w:cs="Arial"/>
                <w:b/>
                <w:szCs w:val="22"/>
              </w:rPr>
            </w:pPr>
            <w:r w:rsidRPr="005E1A3A">
              <w:rPr>
                <w:rFonts w:ascii="Arial" w:hAnsi="Arial" w:cs="Arial"/>
                <w:b/>
                <w:szCs w:val="22"/>
              </w:rPr>
              <w:t>Verabschiedung und Ende der Veranstaltung</w:t>
            </w:r>
          </w:p>
        </w:tc>
        <w:tc>
          <w:tcPr>
            <w:tcW w:w="2276" w:type="dxa"/>
          </w:tcPr>
          <w:p w14:paraId="7A0C1993" w14:textId="77777777" w:rsidR="00D97C40" w:rsidRDefault="00D97C40" w:rsidP="00D97C40">
            <w:pPr>
              <w:pStyle w:val="PlainText"/>
              <w:spacing w:before="60" w:line="300" w:lineRule="exact"/>
              <w:rPr>
                <w:rFonts w:ascii="Arial" w:hAnsi="Arial" w:cs="Arial"/>
                <w:szCs w:val="22"/>
              </w:rPr>
            </w:pPr>
          </w:p>
        </w:tc>
      </w:tr>
    </w:tbl>
    <w:p w14:paraId="3E488FE6" w14:textId="77777777" w:rsidR="000659D7" w:rsidRDefault="000659D7" w:rsidP="00FA5D04">
      <w:pPr>
        <w:pStyle w:val="PlainText"/>
        <w:spacing w:before="60" w:line="300" w:lineRule="exact"/>
        <w:ind w:left="1559" w:hanging="1560"/>
        <w:rPr>
          <w:rFonts w:ascii="Arial" w:hAnsi="Arial" w:cs="Arial"/>
          <w:szCs w:val="22"/>
        </w:rPr>
      </w:pPr>
    </w:p>
    <w:p w14:paraId="1FA1E56F" w14:textId="2387036E" w:rsidR="00754177" w:rsidRDefault="00754177">
      <w:pPr>
        <w:rPr>
          <w:rFonts w:ascii="Calibri" w:eastAsia="Calibri" w:hAnsi="Calibri"/>
          <w:sz w:val="22"/>
          <w:szCs w:val="21"/>
          <w:lang w:eastAsia="en-US"/>
        </w:rPr>
      </w:pPr>
      <w:r>
        <w:br w:type="page"/>
      </w:r>
    </w:p>
    <w:p w14:paraId="0D9B4BE9" w14:textId="77777777" w:rsidR="00F90D4A" w:rsidRPr="00585DBE" w:rsidRDefault="00F90D4A" w:rsidP="00585DBE">
      <w:pPr>
        <w:pStyle w:val="PlainText"/>
      </w:pPr>
    </w:p>
    <w:p w14:paraId="20EBA107" w14:textId="77777777" w:rsidR="00DB7C3F" w:rsidRPr="00DB7C3F" w:rsidRDefault="00DB7C3F" w:rsidP="00FA5D04">
      <w:pPr>
        <w:pStyle w:val="PlainText"/>
        <w:spacing w:before="60" w:line="300" w:lineRule="exact"/>
        <w:ind w:left="1559" w:hanging="1560"/>
        <w:rPr>
          <w:rFonts w:ascii="Arial" w:hAnsi="Arial" w:cs="Arial"/>
          <w:b/>
          <w:szCs w:val="22"/>
        </w:rPr>
      </w:pPr>
      <w:r w:rsidRPr="00DB7C3F">
        <w:rPr>
          <w:rFonts w:ascii="Arial" w:hAnsi="Arial" w:cs="Arial"/>
          <w:b/>
          <w:szCs w:val="22"/>
        </w:rPr>
        <w:t>Hotelempfehlung</w:t>
      </w:r>
    </w:p>
    <w:p w14:paraId="0A8D4AE2" w14:textId="77777777" w:rsidR="00DC3583" w:rsidRDefault="005B2FCD" w:rsidP="0037507A">
      <w:pPr>
        <w:pStyle w:val="PlainText"/>
      </w:pPr>
      <w:r>
        <w:t>Nähe Tagungsort</w:t>
      </w:r>
    </w:p>
    <w:p w14:paraId="697E8290" w14:textId="77777777" w:rsidR="005B2FCD" w:rsidRDefault="0037507A" w:rsidP="0037507A">
      <w:pPr>
        <w:pStyle w:val="PlainText"/>
      </w:pPr>
      <w:r w:rsidRPr="0037507A">
        <w:t>Zu</w:t>
      </w:r>
      <w:r>
        <w:t>r Heide</w:t>
      </w:r>
      <w:r w:rsidR="005B2FCD" w:rsidRPr="0037507A">
        <w:t xml:space="preserve">: </w:t>
      </w:r>
      <w:hyperlink r:id="rId10" w:history="1">
        <w:r w:rsidRPr="000F1783">
          <w:rPr>
            <w:rStyle w:val="Hyperlink"/>
          </w:rPr>
          <w:t>https://www.heide-aachen.de/de/home/</w:t>
        </w:r>
      </w:hyperlink>
    </w:p>
    <w:p w14:paraId="3563AC93" w14:textId="77777777" w:rsidR="0037507A" w:rsidRDefault="00DC3583" w:rsidP="0037507A">
      <w:pPr>
        <w:pStyle w:val="PlainText"/>
      </w:pPr>
      <w:r>
        <w:t xml:space="preserve">Zur Abtei (wenn Pkw verfügbar): </w:t>
      </w:r>
      <w:hyperlink r:id="rId11" w:history="1">
        <w:r w:rsidRPr="000F1783">
          <w:rPr>
            <w:rStyle w:val="Hyperlink"/>
          </w:rPr>
          <w:t>http://hotel-zur-abtei.de/</w:t>
        </w:r>
      </w:hyperlink>
    </w:p>
    <w:p w14:paraId="4BE04A36" w14:textId="77777777" w:rsidR="00DC3583" w:rsidRPr="0037507A" w:rsidRDefault="00DC3583" w:rsidP="0037507A">
      <w:pPr>
        <w:pStyle w:val="PlainText"/>
      </w:pPr>
    </w:p>
    <w:p w14:paraId="768BC60B" w14:textId="19FB2728" w:rsidR="005B2FCD" w:rsidRDefault="005B2FCD" w:rsidP="00DB7C3F">
      <w:pPr>
        <w:pStyle w:val="PlainText"/>
      </w:pPr>
      <w:r>
        <w:t>Nähe Stadtmitte/Abendessen</w:t>
      </w:r>
    </w:p>
    <w:p w14:paraId="5319E5C6" w14:textId="7D979729" w:rsidR="00492124" w:rsidRDefault="00D43E13" w:rsidP="00DB7C3F">
      <w:pPr>
        <w:pStyle w:val="PlainText"/>
      </w:pPr>
      <w:r>
        <w:t xml:space="preserve">Ibis Hotel </w:t>
      </w:r>
      <w:proofErr w:type="spellStart"/>
      <w:r>
        <w:t>Marschiertor</w:t>
      </w:r>
      <w:proofErr w:type="spellEnd"/>
      <w:r w:rsidR="0017504E">
        <w:t xml:space="preserve">: </w:t>
      </w:r>
      <w:hyperlink r:id="rId12" w:history="1">
        <w:r w:rsidR="0017504E" w:rsidRPr="00B8149E">
          <w:rPr>
            <w:rStyle w:val="Hyperlink"/>
          </w:rPr>
          <w:t>https://bit.ly/2CShfgU</w:t>
        </w:r>
      </w:hyperlink>
    </w:p>
    <w:p w14:paraId="241452D5" w14:textId="223FBA5F" w:rsidR="00D43E13" w:rsidRDefault="00D43E13" w:rsidP="00DB7C3F">
      <w:pPr>
        <w:pStyle w:val="PlainText"/>
      </w:pPr>
      <w:r>
        <w:t>Ibis Hotel am Hauptbahnhof</w:t>
      </w:r>
      <w:r w:rsidR="0017504E">
        <w:t>:</w:t>
      </w:r>
      <w:r w:rsidR="002A3D23">
        <w:t xml:space="preserve"> </w:t>
      </w:r>
      <w:hyperlink r:id="rId13" w:history="1">
        <w:r w:rsidR="002A3D23" w:rsidRPr="00B8149E">
          <w:rPr>
            <w:rStyle w:val="Hyperlink"/>
          </w:rPr>
          <w:t>https://bit.ly/2WIkaAl</w:t>
        </w:r>
      </w:hyperlink>
    </w:p>
    <w:p w14:paraId="24F69C9A" w14:textId="77777777" w:rsidR="002A3D23" w:rsidRDefault="002A3D23" w:rsidP="00DB7C3F">
      <w:pPr>
        <w:pStyle w:val="PlainText"/>
      </w:pPr>
    </w:p>
    <w:p w14:paraId="6B397853" w14:textId="77777777" w:rsidR="005B2FCD" w:rsidRDefault="005B2FCD" w:rsidP="00DB7C3F">
      <w:pPr>
        <w:pStyle w:val="PlainText"/>
      </w:pPr>
    </w:p>
    <w:p w14:paraId="16C9EA63" w14:textId="218F58AF" w:rsidR="00DB7C3F" w:rsidRDefault="00D81337" w:rsidP="00DB7C3F">
      <w:pPr>
        <w:pStyle w:val="PlainText"/>
      </w:pPr>
      <w:bookmarkStart w:id="0" w:name="_GoBack"/>
      <w:r w:rsidRPr="006C536A">
        <w:rPr>
          <w:b/>
        </w:rPr>
        <w:t>Abendessen am Donnerstag</w:t>
      </w:r>
      <w:bookmarkEnd w:id="0"/>
      <w:r w:rsidR="00C91956">
        <w:t xml:space="preserve">: La </w:t>
      </w:r>
      <w:proofErr w:type="spellStart"/>
      <w:r w:rsidR="00C91956">
        <w:t>Finistra</w:t>
      </w:r>
      <w:proofErr w:type="spellEnd"/>
      <w:r w:rsidR="00C91956">
        <w:t xml:space="preserve">, </w:t>
      </w:r>
      <w:proofErr w:type="spellStart"/>
      <w:r w:rsidR="00C91956">
        <w:t>Pontstraße</w:t>
      </w:r>
      <w:proofErr w:type="spellEnd"/>
      <w:r w:rsidR="00C91956">
        <w:t xml:space="preserve"> 123, 520</w:t>
      </w:r>
      <w:r w:rsidR="006C536A">
        <w:t>62 Aachen (</w:t>
      </w:r>
      <w:hyperlink r:id="rId14" w:history="1">
        <w:r w:rsidR="006C536A" w:rsidRPr="00BF7839">
          <w:rPr>
            <w:rStyle w:val="Hyperlink"/>
          </w:rPr>
          <w:t>http://www.pizzeria-lafinestra.de</w:t>
        </w:r>
      </w:hyperlink>
      <w:r w:rsidR="006C536A">
        <w:t xml:space="preserve"> )</w:t>
      </w:r>
    </w:p>
    <w:p w14:paraId="5B319089" w14:textId="77777777" w:rsidR="00DB7C3F" w:rsidRPr="00DB7C3F" w:rsidRDefault="00DB7C3F" w:rsidP="00596575">
      <w:pPr>
        <w:pStyle w:val="PlainText"/>
        <w:jc w:val="center"/>
        <w:rPr>
          <w:b/>
          <w:sz w:val="24"/>
        </w:rPr>
      </w:pPr>
      <w:r w:rsidRPr="00DB7C3F">
        <w:rPr>
          <w:b/>
          <w:sz w:val="24"/>
        </w:rPr>
        <w:t>Lageplan</w:t>
      </w:r>
      <w:r w:rsidR="00585DBE">
        <w:rPr>
          <w:b/>
          <w:sz w:val="24"/>
        </w:rPr>
        <w:t xml:space="preserve"> </w:t>
      </w:r>
    </w:p>
    <w:p w14:paraId="1782B6EE" w14:textId="77777777" w:rsidR="00FA5D04" w:rsidRDefault="00FA5D04" w:rsidP="007A7AF9">
      <w:pPr>
        <w:pStyle w:val="PlainText"/>
        <w:jc w:val="center"/>
        <w:rPr>
          <w:noProof/>
        </w:rPr>
      </w:pPr>
    </w:p>
    <w:p w14:paraId="0CB0962A" w14:textId="045372BD" w:rsidR="00455702" w:rsidRDefault="002B3828" w:rsidP="007A7AF9">
      <w:pPr>
        <w:pStyle w:val="PlainText"/>
        <w:jc w:val="center"/>
      </w:pPr>
      <w:r>
        <w:rPr>
          <w:noProof/>
        </w:rPr>
        <w:drawing>
          <wp:inline distT="0" distB="0" distL="0" distR="0" wp14:anchorId="1065638D" wp14:editId="57959A48">
            <wp:extent cx="5761355" cy="3901440"/>
            <wp:effectExtent l="0" t="0" r="4445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4-02 at 17.02.4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8A98" w14:textId="77777777" w:rsidR="00455702" w:rsidRDefault="00455702" w:rsidP="007A7AF9">
      <w:pPr>
        <w:pStyle w:val="PlainText"/>
        <w:jc w:val="center"/>
        <w:rPr>
          <w:noProof/>
        </w:rPr>
      </w:pPr>
    </w:p>
    <w:p w14:paraId="043AD20C" w14:textId="2EDBDDD4" w:rsidR="00416F0A" w:rsidRDefault="00416F0A">
      <w:pPr>
        <w:rPr>
          <w:rFonts w:ascii="Calibri" w:eastAsia="Calibri" w:hAnsi="Calibri"/>
          <w:sz w:val="22"/>
          <w:szCs w:val="21"/>
          <w:lang w:eastAsia="en-US"/>
        </w:rPr>
      </w:pPr>
      <w:r>
        <w:br w:type="page"/>
      </w:r>
    </w:p>
    <w:p w14:paraId="43D9DC9E" w14:textId="77777777" w:rsidR="009F14A4" w:rsidRDefault="009F14A4" w:rsidP="007A7AF9">
      <w:pPr>
        <w:pStyle w:val="PlainText"/>
        <w:jc w:val="center"/>
      </w:pPr>
    </w:p>
    <w:p w14:paraId="5F98CE54" w14:textId="3F52A3B5" w:rsidR="009F14A4" w:rsidRDefault="00B3508A" w:rsidP="009F14A4">
      <w:pPr>
        <w:spacing w:after="408"/>
        <w:ind w:left="48" w:right="-9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30A6DA" wp14:editId="20DFA892">
                <wp:simplePos x="0" y="0"/>
                <wp:positionH relativeFrom="column">
                  <wp:posOffset>2240915</wp:posOffset>
                </wp:positionH>
                <wp:positionV relativeFrom="paragraph">
                  <wp:posOffset>617855</wp:posOffset>
                </wp:positionV>
                <wp:extent cx="1615440" cy="285750"/>
                <wp:effectExtent l="0" t="0" r="0" b="0"/>
                <wp:wrapNone/>
                <wp:docPr id="1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C793D" w14:textId="77777777" w:rsidR="009F14A4" w:rsidRPr="009F14A4" w:rsidRDefault="009F14A4" w:rsidP="009F14A4">
                            <w:pPr>
                              <w:rPr>
                                <w:b/>
                                <w:color w:val="FFFFFF"/>
                                <w:spacing w:val="20"/>
                              </w:rPr>
                            </w:pPr>
                            <w:r w:rsidRPr="009F14A4">
                              <w:rPr>
                                <w:b/>
                                <w:color w:val="FFFFFF"/>
                                <w:spacing w:val="20"/>
                              </w:rPr>
                              <w:t>Logistik un</w:t>
                            </w:r>
                            <w:r w:rsidR="006069A0">
                              <w:rPr>
                                <w:b/>
                                <w:color w:val="FFFFFF"/>
                                <w:spacing w:val="20"/>
                              </w:rPr>
                              <w:t>d</w:t>
                            </w:r>
                            <w:r w:rsidRPr="009F14A4">
                              <w:rPr>
                                <w:b/>
                                <w:color w:val="FFFFFF"/>
                                <w:spacing w:val="20"/>
                              </w:rPr>
                              <w:t xml:space="preserve"> Verkehr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0A6D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76.45pt;margin-top:48.65pt;width:127.2pt;height:22.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" filled="f" stroked="f" strokeweight=".5pt">
                <v:textbox>
                  <w:txbxContent>
                    <w:p w14:paraId="647C793D" w14:textId="77777777" w:rsidR="009F14A4" w:rsidRPr="009F14A4" w:rsidRDefault="009F14A4" w:rsidP="009F14A4">
                      <w:pPr>
                        <w:rPr>
                          <w:b/>
                          <w:color w:val="FFFFFF"/>
                          <w:spacing w:val="20"/>
                        </w:rPr>
                      </w:pPr>
                      <w:r w:rsidRPr="009F14A4">
                        <w:rPr>
                          <w:b/>
                          <w:color w:val="FFFFFF"/>
                          <w:spacing w:val="20"/>
                        </w:rPr>
                        <w:t>Logistik un</w:t>
                      </w:r>
                      <w:r w:rsidR="006069A0">
                        <w:rPr>
                          <w:b/>
                          <w:color w:val="FFFFFF"/>
                          <w:spacing w:val="20"/>
                        </w:rPr>
                        <w:t>d</w:t>
                      </w:r>
                      <w:r w:rsidRPr="009F14A4">
                        <w:rPr>
                          <w:b/>
                          <w:color w:val="FFFFFF"/>
                          <w:spacing w:val="20"/>
                        </w:rPr>
                        <w:t xml:space="preserve"> Verkehr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47DE2B1" wp14:editId="45B17EED">
                <wp:extent cx="6990080" cy="933450"/>
                <wp:effectExtent l="0" t="0" r="0" b="12700"/>
                <wp:docPr id="14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0080" cy="933450"/>
                          <a:chOff x="0" y="0"/>
                          <a:chExt cx="6989827" cy="834390"/>
                        </a:xfrm>
                      </wpg:grpSpPr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90090" y="198319"/>
                            <a:ext cx="4999737" cy="30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54D8D" w14:textId="77777777" w:rsidR="009F14A4" w:rsidRDefault="009F14A4" w:rsidP="009F14A4">
                              <w:pPr>
                                <w:spacing w:after="160"/>
                              </w:pPr>
                              <w:r>
                                <w:rPr>
                                  <w:sz w:val="32"/>
                                </w:rPr>
                                <w:t>Anmeldung zur Sitzung der Arbeitsgruppe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Shape 1054"/>
                        <wps:cNvSpPr>
                          <a:spLocks/>
                        </wps:cNvSpPr>
                        <wps:spPr bwMode="auto">
                          <a:xfrm>
                            <a:off x="19050" y="511810"/>
                            <a:ext cx="6049010" cy="322580"/>
                          </a:xfrm>
                          <a:custGeom>
                            <a:avLst/>
                            <a:gdLst>
                              <a:gd name="T0" fmla="*/ 0 w 6049010"/>
                              <a:gd name="T1" fmla="*/ 0 h 322580"/>
                              <a:gd name="T2" fmla="*/ 6049010 w 6049010"/>
                              <a:gd name="T3" fmla="*/ 322580 h 322580"/>
                            </a:gdLst>
                            <a:ahLst/>
                            <a:cxnLst/>
                            <a:rect l="T0" t="T1" r="T2" b="T3"/>
                            <a:pathLst>
                              <a:path w="6049010" h="322580">
                                <a:moveTo>
                                  <a:pt x="0" y="0"/>
                                </a:moveTo>
                                <a:lnTo>
                                  <a:pt x="6049010" y="0"/>
                                </a:lnTo>
                                <a:lnTo>
                                  <a:pt x="6049010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00DC"/>
                          </a:solidFill>
                          <a:ln w="1270" algn="ctr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BEC0A" w14:textId="77777777" w:rsidR="009F14A4" w:rsidRDefault="009F14A4" w:rsidP="009F14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DE2B1" id="Group 866" o:spid="_x0000_s1027" style="width:550.4pt;height:73.5pt;mso-position-horizontal-relative:char;mso-position-vertical-relative:line" coordsize="69898,83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">
                <v:rect id="Rectangle 7" o:spid="_x0000_s1028" style="position:absolute;left:19900;top:1983;width:49998;height:30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48C54D8D" w14:textId="77777777" w:rsidR="009F14A4" w:rsidRDefault="009F14A4" w:rsidP="009F14A4">
                        <w:pPr>
                          <w:spacing w:after="160"/>
                        </w:pPr>
                        <w:r>
                          <w:rPr>
                            <w:sz w:val="32"/>
                          </w:rPr>
                          <w:t>Anmeldung zur Sitzung der Arbeitsgruppe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9" type="#_x0000_t75" style="position:absolute;width:16510;height:4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">
                  <v:imagedata r:id="rId17" o:title=""/>
                </v:shape>
                <v:shape id="Shape 1054" o:spid="_x0000_s1030" style="position:absolute;left:190;top:5118;width:60490;height:3225;visibility:visible;mso-wrap-style:square;v-text-anchor:top" coordsize="6049010,32258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" adj="-11796480,,5400" path="m,l6049010,r,322580l,322580,,e" fillcolor="#2300dc" strokeweight=".1pt">
                  <v:stroke miterlimit="83231f" joinstyle="miter"/>
                  <v:formulas/>
                  <v:path arrowok="t" o:connecttype="custom" textboxrect="0,0,6049010,322580"/>
                  <v:textbox>
                    <w:txbxContent>
                      <w:p w14:paraId="3FFBEC0A" w14:textId="77777777" w:rsidR="009F14A4" w:rsidRDefault="009F14A4" w:rsidP="009F14A4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3060A9" w14:textId="77777777" w:rsidR="009F14A4" w:rsidRDefault="009F14A4" w:rsidP="009F14A4">
      <w:pPr>
        <w:tabs>
          <w:tab w:val="right" w:pos="8660"/>
        </w:tabs>
        <w:spacing w:after="224"/>
        <w:ind w:left="-15" w:right="-15"/>
      </w:pPr>
      <w:r>
        <w:t>Am</w:t>
      </w:r>
      <w:r>
        <w:tab/>
        <w:t>17.5. &amp; 18.5. 2018</w:t>
      </w:r>
    </w:p>
    <w:p w14:paraId="4EF8D556" w14:textId="77777777" w:rsidR="009F14A4" w:rsidRDefault="009F14A4" w:rsidP="009F14A4">
      <w:pPr>
        <w:ind w:left="-5" w:right="-15"/>
      </w:pPr>
      <w:r>
        <w:t>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Karlsruhe</w:t>
      </w:r>
    </w:p>
    <w:p w14:paraId="3B1D28F2" w14:textId="77777777" w:rsidR="009F14A4" w:rsidRDefault="009F14A4" w:rsidP="009F14A4">
      <w:pPr>
        <w:ind w:left="-5" w:right="-15"/>
      </w:pPr>
    </w:p>
    <w:p w14:paraId="68B8AA8C" w14:textId="02A5EB8C" w:rsidR="009F14A4" w:rsidRDefault="00B3508A" w:rsidP="009F14A4">
      <w:pPr>
        <w:spacing w:after="188"/>
        <w:ind w:right="-973"/>
      </w:pPr>
      <w:r>
        <w:rPr>
          <w:noProof/>
        </w:rPr>
        <mc:AlternateContent>
          <mc:Choice Requires="wpg">
            <w:drawing>
              <wp:inline distT="0" distB="0" distL="0" distR="0" wp14:anchorId="59A0572A" wp14:editId="037034CA">
                <wp:extent cx="6107430" cy="2788920"/>
                <wp:effectExtent l="0" t="8890" r="9525" b="12065"/>
                <wp:docPr id="1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2788920"/>
                          <a:chOff x="0" y="0"/>
                          <a:chExt cx="6107431" cy="2788920"/>
                        </a:xfrm>
                      </wpg:grpSpPr>
                      <wps:wsp>
                        <wps:cNvPr id="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43646"/>
                            <a:ext cx="541390" cy="22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265F5" w14:textId="77777777" w:rsidR="009F14A4" w:rsidRDefault="009F14A4" w:rsidP="009F14A4">
                              <w:pPr>
                                <w:spacing w:after="160"/>
                              </w:pPr>
                              <w: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472906"/>
                            <a:ext cx="1586673" cy="22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433CB" w14:textId="77777777" w:rsidR="009F14A4" w:rsidRDefault="009F14A4" w:rsidP="009F14A4">
                              <w:pPr>
                                <w:spacing w:after="160"/>
                              </w:pPr>
                              <w:r>
                                <w:t>Einrichtung/Firma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297136"/>
                            <a:ext cx="743677" cy="22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AAC90" w14:textId="77777777" w:rsidR="009F14A4" w:rsidRDefault="009F14A4" w:rsidP="009F14A4">
                              <w:pPr>
                                <w:spacing w:after="160"/>
                              </w:pPr>
                              <w:r>
                                <w:t>Adresse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2128986"/>
                            <a:ext cx="573213" cy="22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4C3A3" w14:textId="77777777" w:rsidR="009F14A4" w:rsidRDefault="009F14A4" w:rsidP="009F14A4">
                              <w:pPr>
                                <w:spacing w:after="160"/>
                              </w:pPr>
                              <w:r>
                                <w:t>E-Mail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2572216"/>
                            <a:ext cx="314375" cy="22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360CC" w14:textId="77777777" w:rsidR="009F14A4" w:rsidRDefault="009F14A4" w:rsidP="009F14A4">
                              <w:pPr>
                                <w:spacing w:after="160"/>
                              </w:pPr>
                              <w:r>
                                <w:t>Tel.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Shape 44"/>
                        <wps:cNvSpPr>
                          <a:spLocks/>
                        </wps:cNvSpPr>
                        <wps:spPr bwMode="auto">
                          <a:xfrm>
                            <a:off x="1799590" y="427990"/>
                            <a:ext cx="4298950" cy="254000"/>
                          </a:xfrm>
                          <a:custGeom>
                            <a:avLst/>
                            <a:gdLst>
                              <a:gd name="T0" fmla="*/ 0 w 4298950"/>
                              <a:gd name="T1" fmla="*/ 0 h 254000"/>
                              <a:gd name="T2" fmla="*/ 4298950 w 4298950"/>
                              <a:gd name="T3" fmla="*/ 0 h 254000"/>
                              <a:gd name="T4" fmla="*/ 4298950 w 4298950"/>
                              <a:gd name="T5" fmla="*/ 254000 h 254000"/>
                              <a:gd name="T6" fmla="*/ 0 w 4298950"/>
                              <a:gd name="T7" fmla="*/ 254000 h 254000"/>
                              <a:gd name="T8" fmla="*/ 0 w 4298950"/>
                              <a:gd name="T9" fmla="*/ 0 h 254000"/>
                              <a:gd name="T10" fmla="*/ 0 w 4298950"/>
                              <a:gd name="T11" fmla="*/ 0 h 254000"/>
                              <a:gd name="T12" fmla="*/ 4298950 w 4298950"/>
                              <a:gd name="T13" fmla="*/ 254000 h 25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298950" h="254000">
                                <a:moveTo>
                                  <a:pt x="0" y="0"/>
                                </a:moveTo>
                                <a:lnTo>
                                  <a:pt x="4298950" y="0"/>
                                </a:lnTo>
                                <a:lnTo>
                                  <a:pt x="429895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45"/>
                        <wps:cNvSpPr>
                          <a:spLocks/>
                        </wps:cNvSpPr>
                        <wps:spPr bwMode="auto">
                          <a:xfrm>
                            <a:off x="1799590" y="857250"/>
                            <a:ext cx="4279900" cy="1046480"/>
                          </a:xfrm>
                          <a:custGeom>
                            <a:avLst/>
                            <a:gdLst>
                              <a:gd name="T0" fmla="*/ 0 w 4279900"/>
                              <a:gd name="T1" fmla="*/ 0 h 1046480"/>
                              <a:gd name="T2" fmla="*/ 4279900 w 4279900"/>
                              <a:gd name="T3" fmla="*/ 0 h 1046480"/>
                              <a:gd name="T4" fmla="*/ 4279900 w 4279900"/>
                              <a:gd name="T5" fmla="*/ 1046480 h 1046480"/>
                              <a:gd name="T6" fmla="*/ 0 w 4279900"/>
                              <a:gd name="T7" fmla="*/ 1046480 h 1046480"/>
                              <a:gd name="T8" fmla="*/ 0 w 4279900"/>
                              <a:gd name="T9" fmla="*/ 0 h 1046480"/>
                              <a:gd name="T10" fmla="*/ 0 w 4279900"/>
                              <a:gd name="T11" fmla="*/ 0 h 1046480"/>
                              <a:gd name="T12" fmla="*/ 4279900 w 4279900"/>
                              <a:gd name="T13" fmla="*/ 1046480 h 1046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279900" h="1046480">
                                <a:moveTo>
                                  <a:pt x="0" y="0"/>
                                </a:moveTo>
                                <a:lnTo>
                                  <a:pt x="4279900" y="0"/>
                                </a:lnTo>
                                <a:lnTo>
                                  <a:pt x="4279900" y="1046480"/>
                                </a:lnTo>
                                <a:lnTo>
                                  <a:pt x="0" y="1046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46"/>
                        <wps:cNvSpPr>
                          <a:spLocks/>
                        </wps:cNvSpPr>
                        <wps:spPr bwMode="auto">
                          <a:xfrm>
                            <a:off x="1799590" y="2078990"/>
                            <a:ext cx="4307840" cy="266700"/>
                          </a:xfrm>
                          <a:custGeom>
                            <a:avLst/>
                            <a:gdLst>
                              <a:gd name="T0" fmla="*/ 0 w 4307840"/>
                              <a:gd name="T1" fmla="*/ 0 h 266700"/>
                              <a:gd name="T2" fmla="*/ 4307840 w 4307840"/>
                              <a:gd name="T3" fmla="*/ 0 h 266700"/>
                              <a:gd name="T4" fmla="*/ 4307840 w 4307840"/>
                              <a:gd name="T5" fmla="*/ 266700 h 266700"/>
                              <a:gd name="T6" fmla="*/ 0 w 4307840"/>
                              <a:gd name="T7" fmla="*/ 266700 h 266700"/>
                              <a:gd name="T8" fmla="*/ 0 w 4307840"/>
                              <a:gd name="T9" fmla="*/ 0 h 266700"/>
                              <a:gd name="T10" fmla="*/ 0 w 4307840"/>
                              <a:gd name="T11" fmla="*/ 0 h 266700"/>
                              <a:gd name="T12" fmla="*/ 4307840 w 4307840"/>
                              <a:gd name="T13" fmla="*/ 266700 h 266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307840" h="266700">
                                <a:moveTo>
                                  <a:pt x="0" y="0"/>
                                </a:moveTo>
                                <a:lnTo>
                                  <a:pt x="4307840" y="0"/>
                                </a:lnTo>
                                <a:lnTo>
                                  <a:pt x="430784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47"/>
                        <wps:cNvSpPr>
                          <a:spLocks/>
                        </wps:cNvSpPr>
                        <wps:spPr bwMode="auto">
                          <a:xfrm>
                            <a:off x="1799590" y="2519680"/>
                            <a:ext cx="4298950" cy="269240"/>
                          </a:xfrm>
                          <a:custGeom>
                            <a:avLst/>
                            <a:gdLst>
                              <a:gd name="T0" fmla="*/ 0 w 4298950"/>
                              <a:gd name="T1" fmla="*/ 0 h 269240"/>
                              <a:gd name="T2" fmla="*/ 4298950 w 4298950"/>
                              <a:gd name="T3" fmla="*/ 0 h 269240"/>
                              <a:gd name="T4" fmla="*/ 4298950 w 4298950"/>
                              <a:gd name="T5" fmla="*/ 269240 h 269240"/>
                              <a:gd name="T6" fmla="*/ 0 w 4298950"/>
                              <a:gd name="T7" fmla="*/ 269240 h 269240"/>
                              <a:gd name="T8" fmla="*/ 0 w 4298950"/>
                              <a:gd name="T9" fmla="*/ 0 h 269240"/>
                              <a:gd name="T10" fmla="*/ 0 w 4298950"/>
                              <a:gd name="T11" fmla="*/ 0 h 269240"/>
                              <a:gd name="T12" fmla="*/ 4298950 w 4298950"/>
                              <a:gd name="T13" fmla="*/ 269240 h 269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298950" h="269240">
                                <a:moveTo>
                                  <a:pt x="0" y="0"/>
                                </a:moveTo>
                                <a:lnTo>
                                  <a:pt x="4298950" y="0"/>
                                </a:lnTo>
                                <a:lnTo>
                                  <a:pt x="429895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4"/>
                        <wps:cNvSpPr>
                          <a:spLocks/>
                        </wps:cNvSpPr>
                        <wps:spPr bwMode="auto">
                          <a:xfrm>
                            <a:off x="1799590" y="0"/>
                            <a:ext cx="4298950" cy="254000"/>
                          </a:xfrm>
                          <a:custGeom>
                            <a:avLst/>
                            <a:gdLst>
                              <a:gd name="T0" fmla="*/ 0 w 4298950"/>
                              <a:gd name="T1" fmla="*/ 0 h 254000"/>
                              <a:gd name="T2" fmla="*/ 4298950 w 4298950"/>
                              <a:gd name="T3" fmla="*/ 0 h 254000"/>
                              <a:gd name="T4" fmla="*/ 4298950 w 4298950"/>
                              <a:gd name="T5" fmla="*/ 254000 h 254000"/>
                              <a:gd name="T6" fmla="*/ 0 w 4298950"/>
                              <a:gd name="T7" fmla="*/ 254000 h 254000"/>
                              <a:gd name="T8" fmla="*/ 0 w 4298950"/>
                              <a:gd name="T9" fmla="*/ 0 h 254000"/>
                              <a:gd name="T10" fmla="*/ 0 w 4298950"/>
                              <a:gd name="T11" fmla="*/ 0 h 254000"/>
                              <a:gd name="T12" fmla="*/ 4298950 w 4298950"/>
                              <a:gd name="T13" fmla="*/ 254000 h 25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298950" h="254000">
                                <a:moveTo>
                                  <a:pt x="0" y="0"/>
                                </a:moveTo>
                                <a:lnTo>
                                  <a:pt x="4298950" y="0"/>
                                </a:lnTo>
                                <a:lnTo>
                                  <a:pt x="429895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0572A" id="Group 867" o:spid="_x0000_s1031" style="width:480.9pt;height:219.6pt;mso-position-horizontal-relative:char;mso-position-vertical-relative:line" coordsize="61074,27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">
                <v:rect id="Rectangle 12" o:spid="_x0000_s1032" style="position:absolute;top:436;width:5413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" filled="f" stroked="f">
                  <v:textbox inset="0,0,0,0">
                    <w:txbxContent>
                      <w:p w14:paraId="5D1265F5" w14:textId="77777777" w:rsidR="009F14A4" w:rsidRDefault="009F14A4" w:rsidP="009F14A4">
                        <w:pPr>
                          <w:spacing w:after="160"/>
                        </w:pPr>
                        <w:r>
                          <w:t>Name</w:t>
                        </w:r>
                      </w:p>
                    </w:txbxContent>
                  </v:textbox>
                </v:rect>
                <v:rect id="Rectangle 13" o:spid="_x0000_s1033" style="position:absolute;top:4729;width:15866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" filled="f" stroked="f">
                  <v:textbox inset="0,0,0,0">
                    <w:txbxContent>
                      <w:p w14:paraId="5CC433CB" w14:textId="77777777" w:rsidR="009F14A4" w:rsidRDefault="009F14A4" w:rsidP="009F14A4">
                        <w:pPr>
                          <w:spacing w:after="160"/>
                        </w:pPr>
                        <w:r>
                          <w:t>Einrichtung/Firma</w:t>
                        </w:r>
                      </w:p>
                    </w:txbxContent>
                  </v:textbox>
                </v:rect>
                <v:rect id="Rectangle 14" o:spid="_x0000_s1034" style="position:absolute;top:12971;width:7436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" filled="f" stroked="f">
                  <v:textbox inset="0,0,0,0">
                    <w:txbxContent>
                      <w:p w14:paraId="226AAC90" w14:textId="77777777" w:rsidR="009F14A4" w:rsidRDefault="009F14A4" w:rsidP="009F14A4">
                        <w:pPr>
                          <w:spacing w:after="160"/>
                        </w:pPr>
                        <w:r>
                          <w:t>Adresse</w:t>
                        </w:r>
                      </w:p>
                    </w:txbxContent>
                  </v:textbox>
                </v:rect>
                <v:rect id="Rectangle 15" o:spid="_x0000_s1035" style="position:absolute;top:21289;width:5732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" filled="f" stroked="f">
                  <v:textbox inset="0,0,0,0">
                    <w:txbxContent>
                      <w:p w14:paraId="2B94C3A3" w14:textId="77777777" w:rsidR="009F14A4" w:rsidRDefault="009F14A4" w:rsidP="009F14A4">
                        <w:pPr>
                          <w:spacing w:after="160"/>
                        </w:pPr>
                        <w:r>
                          <w:t>E-Mail</w:t>
                        </w:r>
                      </w:p>
                    </w:txbxContent>
                  </v:textbox>
                </v:rect>
                <v:rect id="Rectangle 16" o:spid="_x0000_s1036" style="position:absolute;top:25722;width:3143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14:paraId="078360CC" w14:textId="77777777" w:rsidR="009F14A4" w:rsidRDefault="009F14A4" w:rsidP="009F14A4">
                        <w:pPr>
                          <w:spacing w:after="160"/>
                        </w:pPr>
                        <w:r>
                          <w:t>Tel.</w:t>
                        </w:r>
                      </w:p>
                    </w:txbxContent>
                  </v:textbox>
                </v:rect>
                <v:shape id="Shape 44" o:spid="_x0000_s1037" style="position:absolute;left:17995;top:4279;width:42990;height:2540;visibility:visible;mso-wrap-style:square;v-text-anchor:top" coordsize="429895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" path="m,l4298950,r,254000l,254000,,xe" filled="f" strokeweight=".1pt">
                  <v:stroke miterlimit="83231f" joinstyle="miter"/>
                  <v:path arrowok="t" o:connecttype="custom" o:connectlocs="0,0;4298950,0;4298950,254000;0,254000;0,0" o:connectangles="0,0,0,0,0" textboxrect="0,0,4298950,254000"/>
                </v:shape>
                <v:shape id="Shape 45" o:spid="_x0000_s1038" style="position:absolute;left:17995;top:8572;width:42799;height:10465;visibility:visible;mso-wrap-style:square;v-text-anchor:top" coordsize="4279900,1046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" path="m,l4279900,r,1046480l,1046480,,xe" filled="f" strokeweight=".1pt">
                  <v:stroke miterlimit="83231f" joinstyle="miter"/>
                  <v:path arrowok="t" o:connecttype="custom" o:connectlocs="0,0;4279900,0;4279900,1046480;0,1046480;0,0" o:connectangles="0,0,0,0,0" textboxrect="0,0,4279900,1046480"/>
                </v:shape>
                <v:shape id="Shape 46" o:spid="_x0000_s1039" style="position:absolute;left:17995;top:20789;width:43079;height:2667;visibility:visible;mso-wrap-style:square;v-text-anchor:top" coordsize="4307840,266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" path="m,l4307840,r,266700l,266700,,xe" filled="f" strokeweight=".1pt">
                  <v:stroke miterlimit="83231f" joinstyle="miter"/>
                  <v:path arrowok="t" o:connecttype="custom" o:connectlocs="0,0;4307840,0;4307840,266700;0,266700;0,0" o:connectangles="0,0,0,0,0" textboxrect="0,0,4307840,266700"/>
                </v:shape>
                <v:shape id="Shape 47" o:spid="_x0000_s1040" style="position:absolute;left:17995;top:25196;width:42990;height:2693;visibility:visible;mso-wrap-style:square;v-text-anchor:top" coordsize="4298950,269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" path="m,l4298950,r,269240l,269240,,xe" filled="f" strokeweight=".1pt">
                  <v:stroke miterlimit="83231f" joinstyle="miter"/>
                  <v:path arrowok="t" o:connecttype="custom" o:connectlocs="0,0;4298950,0;4298950,269240;0,269240;0,0" o:connectangles="0,0,0,0,0" textboxrect="0,0,4298950,269240"/>
                </v:shape>
                <v:shape id="Shape 64" o:spid="_x0000_s1041" style="position:absolute;left:17995;width:42990;height:2540;visibility:visible;mso-wrap-style:square;v-text-anchor:top" coordsize="429895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" path="m,l4298950,r,254000l,254000,,xe" filled="f" strokeweight=".1pt">
                  <v:stroke miterlimit="83231f" joinstyle="miter"/>
                  <v:path arrowok="t" o:connecttype="custom" o:connectlocs="0,0;4298950,0;4298950,254000;0,254000;0,0" o:connectangles="0,0,0,0,0" textboxrect="0,0,4298950,254000"/>
                </v:shape>
                <w10:anchorlock/>
              </v:group>
            </w:pict>
          </mc:Fallback>
        </mc:AlternateContent>
      </w:r>
    </w:p>
    <w:tbl>
      <w:tblPr>
        <w:tblW w:w="9706" w:type="dxa"/>
        <w:tblInd w:w="-104" w:type="dxa"/>
        <w:tblCellMar>
          <w:top w:w="97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9706"/>
      </w:tblGrid>
      <w:tr w:rsidR="009F14A4" w14:paraId="17F8C972" w14:textId="77777777" w:rsidTr="00A80970">
        <w:trPr>
          <w:trHeight w:val="4844"/>
        </w:trPr>
        <w:tc>
          <w:tcPr>
            <w:tcW w:w="9706" w:type="dxa"/>
            <w:tcBorders>
              <w:top w:val="single" w:sz="2" w:space="0" w:color="3465A4"/>
              <w:left w:val="single" w:sz="2" w:space="0" w:color="3465A4"/>
              <w:bottom w:val="single" w:sz="2" w:space="0" w:color="3465A4"/>
              <w:right w:val="single" w:sz="2" w:space="0" w:color="3465A4"/>
            </w:tcBorders>
            <w:shd w:val="clear" w:color="auto" w:fill="auto"/>
          </w:tcPr>
          <w:p w14:paraId="0F73A683" w14:textId="0FA6F822" w:rsidR="009F14A4" w:rsidRPr="00A80970" w:rsidRDefault="00B3508A" w:rsidP="00A80970">
            <w:pPr>
              <w:spacing w:after="8" w:line="484" w:lineRule="auto"/>
              <w:ind w:right="2884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02C760E" wp14:editId="65B2991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344805</wp:posOffset>
                      </wp:positionV>
                      <wp:extent cx="153670" cy="2326640"/>
                      <wp:effectExtent l="0" t="0" r="0" b="0"/>
                      <wp:wrapSquare wrapText="bothSides"/>
                      <wp:docPr id="813" name="Group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670" cy="2326640"/>
                                <a:chOff x="0" y="0"/>
                                <a:chExt cx="153670" cy="2326640"/>
                              </a:xfrm>
                            </wpg:grpSpPr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0" y="0"/>
                                  <a:ext cx="13716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" h="181610">
                                      <a:moveTo>
                                        <a:pt x="0" y="0"/>
                                      </a:moveTo>
                                      <a:lnTo>
                                        <a:pt x="137160" y="0"/>
                                      </a:lnTo>
                                      <a:lnTo>
                                        <a:pt x="137160" y="181610"/>
                                      </a:lnTo>
                                      <a:lnTo>
                                        <a:pt x="0" y="1816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15240" y="30480"/>
                                  <a:ext cx="12319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21920">
                                      <a:moveTo>
                                        <a:pt x="60960" y="0"/>
                                      </a:moveTo>
                                      <a:cubicBezTo>
                                        <a:pt x="95250" y="0"/>
                                        <a:pt x="123190" y="26670"/>
                                        <a:pt x="123190" y="60960"/>
                                      </a:cubicBezTo>
                                      <a:cubicBezTo>
                                        <a:pt x="123190" y="93980"/>
                                        <a:pt x="95250" y="121920"/>
                                        <a:pt x="60960" y="121920"/>
                                      </a:cubicBezTo>
                                      <a:cubicBezTo>
                                        <a:pt x="27940" y="121920"/>
                                        <a:pt x="0" y="93980"/>
                                        <a:pt x="0" y="60960"/>
                                      </a:cubicBezTo>
                                      <a:cubicBezTo>
                                        <a:pt x="0" y="26670"/>
                                        <a:pt x="27940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0" y="356870"/>
                                  <a:ext cx="13843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30" h="184150">
                                      <a:moveTo>
                                        <a:pt x="0" y="0"/>
                                      </a:moveTo>
                                      <a:lnTo>
                                        <a:pt x="138430" y="0"/>
                                      </a:lnTo>
                                      <a:lnTo>
                                        <a:pt x="138430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15240" y="379730"/>
                                  <a:ext cx="138430" cy="138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30" h="138430">
                                      <a:moveTo>
                                        <a:pt x="68580" y="0"/>
                                      </a:moveTo>
                                      <a:cubicBezTo>
                                        <a:pt x="106680" y="0"/>
                                        <a:pt x="138430" y="30480"/>
                                        <a:pt x="138430" y="68580"/>
                                      </a:cubicBezTo>
                                      <a:cubicBezTo>
                                        <a:pt x="138430" y="106680"/>
                                        <a:pt x="106680" y="138430"/>
                                        <a:pt x="68580" y="138430"/>
                                      </a:cubicBezTo>
                                      <a:cubicBezTo>
                                        <a:pt x="30480" y="138430"/>
                                        <a:pt x="0" y="106680"/>
                                        <a:pt x="0" y="68580"/>
                                      </a:cubicBezTo>
                                      <a:cubicBezTo>
                                        <a:pt x="0" y="30480"/>
                                        <a:pt x="30480" y="0"/>
                                        <a:pt x="68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0" y="716280"/>
                                  <a:ext cx="13716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" h="181610">
                                      <a:moveTo>
                                        <a:pt x="0" y="0"/>
                                      </a:moveTo>
                                      <a:lnTo>
                                        <a:pt x="137160" y="0"/>
                                      </a:lnTo>
                                      <a:lnTo>
                                        <a:pt x="137160" y="181610"/>
                                      </a:lnTo>
                                      <a:lnTo>
                                        <a:pt x="0" y="1816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15240" y="745490"/>
                                  <a:ext cx="123190" cy="123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23190">
                                      <a:moveTo>
                                        <a:pt x="60960" y="0"/>
                                      </a:moveTo>
                                      <a:cubicBezTo>
                                        <a:pt x="95250" y="0"/>
                                        <a:pt x="123190" y="27940"/>
                                        <a:pt x="123190" y="60960"/>
                                      </a:cubicBezTo>
                                      <a:cubicBezTo>
                                        <a:pt x="123190" y="95250"/>
                                        <a:pt x="95250" y="123190"/>
                                        <a:pt x="60960" y="123190"/>
                                      </a:cubicBezTo>
                                      <a:cubicBezTo>
                                        <a:pt x="27940" y="123190"/>
                                        <a:pt x="0" y="95250"/>
                                        <a:pt x="0" y="60960"/>
                                      </a:cubicBezTo>
                                      <a:cubicBezTo>
                                        <a:pt x="0" y="27940"/>
                                        <a:pt x="27940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0" y="1073150"/>
                                  <a:ext cx="13716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" h="181610">
                                      <a:moveTo>
                                        <a:pt x="0" y="0"/>
                                      </a:moveTo>
                                      <a:lnTo>
                                        <a:pt x="137160" y="0"/>
                                      </a:lnTo>
                                      <a:lnTo>
                                        <a:pt x="137160" y="181610"/>
                                      </a:lnTo>
                                      <a:lnTo>
                                        <a:pt x="0" y="1816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15240" y="1102360"/>
                                  <a:ext cx="123190" cy="123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23190">
                                      <a:moveTo>
                                        <a:pt x="60960" y="0"/>
                                      </a:moveTo>
                                      <a:cubicBezTo>
                                        <a:pt x="95250" y="0"/>
                                        <a:pt x="123190" y="27940"/>
                                        <a:pt x="123190" y="60960"/>
                                      </a:cubicBezTo>
                                      <a:cubicBezTo>
                                        <a:pt x="123190" y="95250"/>
                                        <a:pt x="95250" y="123190"/>
                                        <a:pt x="60960" y="123190"/>
                                      </a:cubicBezTo>
                                      <a:cubicBezTo>
                                        <a:pt x="27940" y="123190"/>
                                        <a:pt x="0" y="95250"/>
                                        <a:pt x="0" y="60960"/>
                                      </a:cubicBezTo>
                                      <a:cubicBezTo>
                                        <a:pt x="0" y="27940"/>
                                        <a:pt x="27940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0" y="1430020"/>
                                  <a:ext cx="137160" cy="181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" h="181611">
                                      <a:moveTo>
                                        <a:pt x="0" y="0"/>
                                      </a:moveTo>
                                      <a:lnTo>
                                        <a:pt x="137160" y="0"/>
                                      </a:lnTo>
                                      <a:lnTo>
                                        <a:pt x="137160" y="181611"/>
                                      </a:lnTo>
                                      <a:lnTo>
                                        <a:pt x="0" y="1816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15240" y="1459230"/>
                                  <a:ext cx="123190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23189">
                                      <a:moveTo>
                                        <a:pt x="60960" y="0"/>
                                      </a:moveTo>
                                      <a:cubicBezTo>
                                        <a:pt x="95250" y="0"/>
                                        <a:pt x="123190" y="27939"/>
                                        <a:pt x="123190" y="60960"/>
                                      </a:cubicBezTo>
                                      <a:cubicBezTo>
                                        <a:pt x="123190" y="95250"/>
                                        <a:pt x="95250" y="123189"/>
                                        <a:pt x="60960" y="123189"/>
                                      </a:cubicBezTo>
                                      <a:cubicBezTo>
                                        <a:pt x="27940" y="123189"/>
                                        <a:pt x="0" y="95250"/>
                                        <a:pt x="0" y="60960"/>
                                      </a:cubicBezTo>
                                      <a:cubicBezTo>
                                        <a:pt x="0" y="27939"/>
                                        <a:pt x="27940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0" y="1786890"/>
                                  <a:ext cx="13716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" h="181610">
                                      <a:moveTo>
                                        <a:pt x="0" y="0"/>
                                      </a:moveTo>
                                      <a:lnTo>
                                        <a:pt x="137160" y="0"/>
                                      </a:lnTo>
                                      <a:lnTo>
                                        <a:pt x="137160" y="181610"/>
                                      </a:lnTo>
                                      <a:lnTo>
                                        <a:pt x="0" y="1816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15240" y="1816100"/>
                                  <a:ext cx="123190" cy="123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23190">
                                      <a:moveTo>
                                        <a:pt x="60960" y="0"/>
                                      </a:moveTo>
                                      <a:cubicBezTo>
                                        <a:pt x="95250" y="0"/>
                                        <a:pt x="123190" y="27940"/>
                                        <a:pt x="123190" y="60960"/>
                                      </a:cubicBezTo>
                                      <a:cubicBezTo>
                                        <a:pt x="123190" y="95250"/>
                                        <a:pt x="95250" y="123190"/>
                                        <a:pt x="60960" y="123190"/>
                                      </a:cubicBezTo>
                                      <a:cubicBezTo>
                                        <a:pt x="27940" y="123190"/>
                                        <a:pt x="0" y="95250"/>
                                        <a:pt x="0" y="60960"/>
                                      </a:cubicBezTo>
                                      <a:cubicBezTo>
                                        <a:pt x="0" y="27940"/>
                                        <a:pt x="27940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0" y="2142490"/>
                                  <a:ext cx="13843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30" h="184150">
                                      <a:moveTo>
                                        <a:pt x="0" y="0"/>
                                      </a:moveTo>
                                      <a:lnTo>
                                        <a:pt x="138430" y="0"/>
                                      </a:lnTo>
                                      <a:lnTo>
                                        <a:pt x="138430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15240" y="2166620"/>
                                  <a:ext cx="138430" cy="137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30" h="137161">
                                      <a:moveTo>
                                        <a:pt x="68580" y="0"/>
                                      </a:moveTo>
                                      <a:cubicBezTo>
                                        <a:pt x="106680" y="0"/>
                                        <a:pt x="138430" y="30480"/>
                                        <a:pt x="138430" y="68580"/>
                                      </a:cubicBezTo>
                                      <a:cubicBezTo>
                                        <a:pt x="138430" y="106680"/>
                                        <a:pt x="106680" y="137161"/>
                                        <a:pt x="68580" y="137161"/>
                                      </a:cubicBezTo>
                                      <a:cubicBezTo>
                                        <a:pt x="30480" y="137161"/>
                                        <a:pt x="0" y="106680"/>
                                        <a:pt x="0" y="68580"/>
                                      </a:cubicBezTo>
                                      <a:cubicBezTo>
                                        <a:pt x="0" y="30480"/>
                                        <a:pt x="30480" y="0"/>
                                        <a:pt x="68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874010" id="Group 813" o:spid="_x0000_s1026" style="position:absolute;margin-left:5.1pt;margin-top:27.15pt;width:12.1pt;height:183.2pt;z-index:251656192" coordsize="1536,2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">
                      <v:shape id="Shape 1056" o:spid="_x0000_s1027" style="position:absolute;width:1371;height:1816;visibility:visible;mso-wrap-style:square;v-text-anchor:top" coordsize="1371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" path="m,l137160,r,181610l,181610,,e" stroked="f" strokeweight="0">
                        <v:stroke miterlimit="83231f" joinstyle="miter"/>
                        <v:path arrowok="t" textboxrect="0,0,137160,181610"/>
                      </v:shape>
                      <v:shape id="Shape 50" o:spid="_x0000_s1028" style="position:absolute;left:152;top:304;width:1232;height:1220;visibility:visible;mso-wrap-style:square;v-text-anchor:top" coordsize="12319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" path="m60960,v34290,,62230,26670,62230,60960c123190,93980,95250,121920,60960,121920,27940,121920,,93980,,60960,,26670,27940,,60960,xe" filled="f" strokeweight="1.2pt">
                        <v:stroke miterlimit="83231f" joinstyle="miter"/>
                        <v:path arrowok="t" textboxrect="0,0,123190,121920"/>
                      </v:shape>
                      <v:shape id="Shape 1057" o:spid="_x0000_s1029" style="position:absolute;top:3568;width:1384;height:1842;visibility:visible;mso-wrap-style:square;v-text-anchor:top" coordsize="13843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" path="m,l138430,r,184150l,184150,,e" stroked="f" strokeweight="0">
                        <v:stroke miterlimit="83231f" joinstyle="miter"/>
                        <v:path arrowok="t" textboxrect="0,0,138430,184150"/>
                      </v:shape>
                      <v:shape id="Shape 52" o:spid="_x0000_s1030" style="position:absolute;left:152;top:3797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" path="m68580,v38100,,69850,30480,69850,68580c138430,106680,106680,138430,68580,138430,30480,138430,,106680,,68580,,30480,30480,,68580,xe" filled="f" strokeweight="1.2pt">
                        <v:stroke miterlimit="83231f" joinstyle="miter"/>
                        <v:path arrowok="t" textboxrect="0,0,138430,138430"/>
                      </v:shape>
                      <v:shape id="Shape 1058" o:spid="_x0000_s1031" style="position:absolute;top:7162;width:1371;height:1816;visibility:visible;mso-wrap-style:square;v-text-anchor:top" coordsize="1371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" path="m,l137160,r,181610l,181610,,e" stroked="f" strokeweight="0">
                        <v:stroke miterlimit="83231f" joinstyle="miter"/>
                        <v:path arrowok="t" textboxrect="0,0,137160,181610"/>
                      </v:shape>
                      <v:shape id="Shape 54" o:spid="_x0000_s1032" style="position:absolute;left:152;top:7454;width:1232;height:1232;visibility:visible;mso-wrap-style:square;v-text-anchor:top" coordsize="12319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" path="m60960,v34290,,62230,27940,62230,60960c123190,95250,95250,123190,60960,123190,27940,123190,,95250,,60960,,27940,27940,,60960,xe" filled="f" strokeweight="1.2pt">
                        <v:stroke miterlimit="83231f" joinstyle="miter"/>
                        <v:path arrowok="t" textboxrect="0,0,123190,123190"/>
                      </v:shape>
                      <v:shape id="Shape 1059" o:spid="_x0000_s1033" style="position:absolute;top:10731;width:1371;height:1816;visibility:visible;mso-wrap-style:square;v-text-anchor:top" coordsize="1371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" path="m,l137160,r,181610l,181610,,e" stroked="f" strokeweight="0">
                        <v:stroke miterlimit="83231f" joinstyle="miter"/>
                        <v:path arrowok="t" textboxrect="0,0,137160,181610"/>
                      </v:shape>
                      <v:shape id="Shape 56" o:spid="_x0000_s1034" style="position:absolute;left:152;top:11023;width:1232;height:1232;visibility:visible;mso-wrap-style:square;v-text-anchor:top" coordsize="12319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" path="m60960,v34290,,62230,27940,62230,60960c123190,95250,95250,123190,60960,123190,27940,123190,,95250,,60960,,27940,27940,,60960,xe" filled="f" strokeweight="1.2pt">
                        <v:stroke miterlimit="83231f" joinstyle="miter"/>
                        <v:path arrowok="t" textboxrect="0,0,123190,123190"/>
                      </v:shape>
                      <v:shape id="Shape 1060" o:spid="_x0000_s1035" style="position:absolute;top:14300;width:1371;height:1816;visibility:visible;mso-wrap-style:square;v-text-anchor:top" coordsize="137160,18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" path="m,l137160,r,181611l,181611,,e" stroked="f" strokeweight="0">
                        <v:stroke miterlimit="83231f" joinstyle="miter"/>
                        <v:path arrowok="t" textboxrect="0,0,137160,181611"/>
                      </v:shape>
                      <v:shape id="Shape 58" o:spid="_x0000_s1036" style="position:absolute;left:152;top:14592;width:1232;height:1232;visibility:visible;mso-wrap-style:square;v-text-anchor:top" coordsize="12319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" path="m60960,v34290,,62230,27939,62230,60960c123190,95250,95250,123189,60960,123189,27940,123189,,95250,,60960,,27939,27940,,60960,xe" filled="f" strokeweight="1.2pt">
                        <v:stroke miterlimit="83231f" joinstyle="miter"/>
                        <v:path arrowok="t" textboxrect="0,0,123190,123189"/>
                      </v:shape>
                      <v:shape id="Shape 1061" o:spid="_x0000_s1037" style="position:absolute;top:17868;width:1371;height:1817;visibility:visible;mso-wrap-style:square;v-text-anchor:top" coordsize="1371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" path="m,l137160,r,181610l,181610,,e" stroked="f" strokeweight="0">
                        <v:stroke miterlimit="83231f" joinstyle="miter"/>
                        <v:path arrowok="t" textboxrect="0,0,137160,181610"/>
                      </v:shape>
                      <v:shape id="Shape 60" o:spid="_x0000_s1038" style="position:absolute;left:152;top:18161;width:1232;height:1231;visibility:visible;mso-wrap-style:square;v-text-anchor:top" coordsize="12319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" path="m60960,v34290,,62230,27940,62230,60960c123190,95250,95250,123190,60960,123190,27940,123190,,95250,,60960,,27940,27940,,60960,xe" filled="f" strokeweight="1.2pt">
                        <v:stroke miterlimit="83231f" joinstyle="miter"/>
                        <v:path arrowok="t" textboxrect="0,0,123190,123190"/>
                      </v:shape>
                      <v:shape id="Shape 1062" o:spid="_x0000_s1039" style="position:absolute;top:21424;width:1384;height:1842;visibility:visible;mso-wrap-style:square;v-text-anchor:top" coordsize="13843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" path="m,l138430,r,184150l,184150,,e" stroked="f" strokeweight="0">
                        <v:stroke miterlimit="83231f" joinstyle="miter"/>
                        <v:path arrowok="t" textboxrect="0,0,138430,184150"/>
                      </v:shape>
                      <v:shape id="Shape 62" o:spid="_x0000_s1040" style="position:absolute;left:152;top:21666;width:1384;height:1371;visibility:visible;mso-wrap-style:square;v-text-anchor:top" coordsize="138430,1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" path="m68580,v38100,,69850,30480,69850,68580c138430,106680,106680,137161,68580,137161,30480,137161,,106680,,68580,,30480,30480,,68580,xe" filled="f" strokeweight="1.2pt">
                        <v:stroke miterlimit="83231f" joinstyle="miter"/>
                        <v:path arrowok="t" textboxrect="0,0,138430,137161"/>
                      </v:shape>
                      <w10:wrap type="square"/>
                    </v:group>
                  </w:pict>
                </mc:Fallback>
              </mc:AlternateContent>
            </w:r>
          </w:p>
          <w:p w14:paraId="62C7A769" w14:textId="77777777" w:rsidR="009F14A4" w:rsidRPr="00A80970" w:rsidRDefault="009F14A4" w:rsidP="00A80970">
            <w:pPr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Gebühren pers. Mitglied GOR/ÖGOR/SVOR (0,-EUR)</w:t>
            </w:r>
          </w:p>
          <w:p w14:paraId="206E4D59" w14:textId="77777777" w:rsidR="009F14A4" w:rsidRPr="00A80970" w:rsidRDefault="009F14A4" w:rsidP="00A80970">
            <w:pPr>
              <w:ind w:left="712"/>
              <w:rPr>
                <w:rFonts w:ascii="Calibri" w:hAnsi="Calibri"/>
                <w:sz w:val="22"/>
                <w:szCs w:val="22"/>
              </w:rPr>
            </w:pPr>
          </w:p>
          <w:p w14:paraId="429A1FE1" w14:textId="77777777" w:rsidR="009F14A4" w:rsidRPr="00A80970" w:rsidRDefault="009F14A4" w:rsidP="00A80970">
            <w:pPr>
              <w:spacing w:after="266"/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Angehörige/r einer Firma mit GOR-Mitgliedschaft (0,- EUR)</w:t>
            </w:r>
          </w:p>
          <w:p w14:paraId="2DC5DEB2" w14:textId="77777777" w:rsidR="009F14A4" w:rsidRPr="00A80970" w:rsidRDefault="009F14A4" w:rsidP="00A80970">
            <w:pPr>
              <w:spacing w:after="264"/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Referent/in (0,- EUR)</w:t>
            </w:r>
          </w:p>
          <w:p w14:paraId="1AFD11FB" w14:textId="77777777" w:rsidR="009F14A4" w:rsidRPr="00A80970" w:rsidRDefault="009F14A4" w:rsidP="00A80970">
            <w:pPr>
              <w:spacing w:after="264"/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Angehörige/r der gastgebenden Institution (0,- EUR)</w:t>
            </w:r>
          </w:p>
          <w:p w14:paraId="79A79050" w14:textId="77777777" w:rsidR="009F14A4" w:rsidRPr="00A80970" w:rsidRDefault="009F14A4" w:rsidP="00A80970">
            <w:pPr>
              <w:spacing w:after="264"/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Hochschulangehörige/r ohne GOR/ÖGOR/SVOR-Mitgliedschaft (100,- EUR)</w:t>
            </w:r>
          </w:p>
          <w:p w14:paraId="2C584DDE" w14:textId="77777777" w:rsidR="009F14A4" w:rsidRPr="00A80970" w:rsidRDefault="009F14A4" w:rsidP="00A80970">
            <w:pPr>
              <w:spacing w:after="264"/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Studierende/r ohne GOR/ÖGOR/SVOR-Mitgliedschaft (20,- EUR)</w:t>
            </w:r>
          </w:p>
          <w:p w14:paraId="52AFFA6A" w14:textId="77777777" w:rsidR="009F14A4" w:rsidRPr="00A80970" w:rsidRDefault="009F14A4" w:rsidP="00A80970">
            <w:pPr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 xml:space="preserve">Angehörige/r einer Firma ohne GOR-Mitgliedschaft (1. Angehörige/r 200,- EUR,  </w:t>
            </w:r>
          </w:p>
          <w:p w14:paraId="44269A43" w14:textId="77777777" w:rsidR="009F14A4" w:rsidRPr="00A80970" w:rsidRDefault="009F14A4" w:rsidP="00A80970">
            <w:pPr>
              <w:ind w:left="712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2. Angehörige/r 175,- EUR, weitere Angehörige 0,- EUR)</w:t>
            </w:r>
          </w:p>
        </w:tc>
      </w:tr>
    </w:tbl>
    <w:p w14:paraId="3E54CA5E" w14:textId="77777777" w:rsidR="009F14A4" w:rsidRDefault="009F14A4" w:rsidP="009F14A4">
      <w:pPr>
        <w:spacing w:after="262"/>
        <w:ind w:left="-5" w:right="-15"/>
      </w:pPr>
      <w:r>
        <w:t>Der Beitrag ist vor Ort in bar zu entrichten.</w:t>
      </w:r>
    </w:p>
    <w:tbl>
      <w:tblPr>
        <w:tblW w:w="9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2"/>
        <w:gridCol w:w="3198"/>
      </w:tblGrid>
      <w:tr w:rsidR="009F14A4" w14:paraId="1698A787" w14:textId="77777777" w:rsidTr="00A80970">
        <w:trPr>
          <w:trHeight w:val="272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45B94" w14:textId="77777777" w:rsidR="009F14A4" w:rsidRPr="00A80970" w:rsidRDefault="009F14A4" w:rsidP="00A80970">
            <w:pPr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______________________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A1808" w14:textId="77777777" w:rsidR="009F14A4" w:rsidRPr="00A80970" w:rsidRDefault="009F14A4" w:rsidP="00A80970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>________________________</w:t>
            </w:r>
          </w:p>
        </w:tc>
      </w:tr>
      <w:tr w:rsidR="009F14A4" w14:paraId="38091C54" w14:textId="77777777" w:rsidTr="00A80970">
        <w:trPr>
          <w:trHeight w:val="272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F977E" w14:textId="77777777" w:rsidR="009F14A4" w:rsidRPr="00A80970" w:rsidRDefault="009F14A4" w:rsidP="00A80970">
            <w:pPr>
              <w:ind w:left="710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80970">
              <w:rPr>
                <w:rFonts w:ascii="Calibri" w:hAnsi="Calibri"/>
                <w:szCs w:val="22"/>
              </w:rPr>
              <w:t xml:space="preserve"> Ort, Datum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3B87A" w14:textId="77777777" w:rsidR="009F14A4" w:rsidRPr="00A80970" w:rsidRDefault="009F14A4" w:rsidP="00A80970">
            <w:pPr>
              <w:ind w:left="708"/>
              <w:rPr>
                <w:rFonts w:ascii="Calibri" w:hAnsi="Calibri"/>
                <w:sz w:val="22"/>
                <w:szCs w:val="22"/>
              </w:rPr>
            </w:pPr>
            <w:r w:rsidRPr="00A80970">
              <w:rPr>
                <w:rFonts w:ascii="Calibri" w:hAnsi="Calibri"/>
                <w:szCs w:val="22"/>
              </w:rPr>
              <w:t xml:space="preserve">   Unterschrift</w:t>
            </w:r>
          </w:p>
        </w:tc>
      </w:tr>
    </w:tbl>
    <w:p w14:paraId="089FA3E0" w14:textId="18435A8A" w:rsidR="00E56A70" w:rsidRPr="00E56A70" w:rsidRDefault="00E56A70" w:rsidP="00E56A70">
      <w:pPr>
        <w:pStyle w:val="PlainText"/>
      </w:pPr>
    </w:p>
    <w:sectPr w:rsidR="00E56A70" w:rsidRPr="00E56A70" w:rsidSect="004D36A3">
      <w:headerReference w:type="default" r:id="rId18"/>
      <w:footerReference w:type="default" r:id="rId19"/>
      <w:pgSz w:w="11907" w:h="16840"/>
      <w:pgMar w:top="1417" w:right="1417" w:bottom="1134" w:left="1417" w:header="425" w:footer="34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550A7" w14:textId="77777777" w:rsidR="00EF6CCD" w:rsidRDefault="00EF6CCD">
      <w:r>
        <w:separator/>
      </w:r>
    </w:p>
  </w:endnote>
  <w:endnote w:type="continuationSeparator" w:id="0">
    <w:p w14:paraId="7D8D3DAC" w14:textId="77777777" w:rsidR="00EF6CCD" w:rsidRDefault="00EF6CCD">
      <w:r>
        <w:continuationSeparator/>
      </w:r>
    </w:p>
  </w:endnote>
  <w:endnote w:type="continuationNotice" w:id="1">
    <w:p w14:paraId="14729D00" w14:textId="77777777" w:rsidR="00EF6CCD" w:rsidRDefault="00EF6C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38F7" w14:textId="77777777" w:rsidR="00B450A7" w:rsidRDefault="00B450A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2BC73" w14:textId="77777777" w:rsidR="00EF6CCD" w:rsidRDefault="00EF6CCD">
      <w:r>
        <w:separator/>
      </w:r>
    </w:p>
  </w:footnote>
  <w:footnote w:type="continuationSeparator" w:id="0">
    <w:p w14:paraId="6A763C96" w14:textId="77777777" w:rsidR="00EF6CCD" w:rsidRDefault="00EF6CCD">
      <w:r>
        <w:continuationSeparator/>
      </w:r>
    </w:p>
  </w:footnote>
  <w:footnote w:type="continuationNotice" w:id="1">
    <w:p w14:paraId="5CEF52E0" w14:textId="77777777" w:rsidR="00EF6CCD" w:rsidRDefault="00EF6C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F09E2" w14:textId="77777777" w:rsidR="00B450A7" w:rsidRDefault="00B450A7">
    <w:pPr>
      <w:pStyle w:val="Header"/>
      <w:jc w:val="center"/>
      <w:rPr>
        <w:sz w:val="24"/>
      </w:rPr>
    </w:pPr>
    <w:r>
      <w:rPr>
        <w:sz w:val="24"/>
      </w:rPr>
      <w:t xml:space="preserve">-  </w:t>
    </w: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 PAGE </w:instrText>
    </w:r>
    <w:r>
      <w:rPr>
        <w:rStyle w:val="PageNumber"/>
        <w:sz w:val="24"/>
      </w:rPr>
      <w:fldChar w:fldCharType="separate"/>
    </w:r>
    <w:r>
      <w:rPr>
        <w:rStyle w:val="PageNumber"/>
        <w:noProof/>
        <w:sz w:val="24"/>
      </w:rPr>
      <w:t>2</w:t>
    </w:r>
    <w:r>
      <w:rPr>
        <w:rStyle w:val="PageNumber"/>
        <w:sz w:val="24"/>
      </w:rPr>
      <w:fldChar w:fldCharType="end"/>
    </w:r>
    <w:r>
      <w:rPr>
        <w:sz w:val="24"/>
      </w:rPr>
      <w:t xml:space="preserve">  -</w:t>
    </w:r>
  </w:p>
  <w:p w14:paraId="008AEFD5" w14:textId="77777777" w:rsidR="00B450A7" w:rsidRDefault="00B450A7">
    <w:pPr>
      <w:pStyle w:val="Header"/>
      <w:jc w:val="center"/>
      <w:rPr>
        <w:sz w:val="24"/>
      </w:rPr>
    </w:pPr>
  </w:p>
  <w:p w14:paraId="6D1F71DA" w14:textId="77777777" w:rsidR="00B450A7" w:rsidRDefault="00B450A7">
    <w:pPr>
      <w:pStyle w:val="Header"/>
      <w:jc w:val="center"/>
      <w:rPr>
        <w:sz w:val="24"/>
      </w:rPr>
    </w:pPr>
  </w:p>
  <w:p w14:paraId="6A5FB03B" w14:textId="77777777" w:rsidR="00B450A7" w:rsidRDefault="00B450A7">
    <w:pPr>
      <w:pStyle w:val="Header"/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A1158"/>
    <w:multiLevelType w:val="hybridMultilevel"/>
    <w:tmpl w:val="42BED70C"/>
    <w:lvl w:ilvl="0" w:tplc="0407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 w15:restartNumberingAfterBreak="0">
    <w:nsid w:val="323E44D7"/>
    <w:multiLevelType w:val="hybridMultilevel"/>
    <w:tmpl w:val="21286F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92778"/>
    <w:multiLevelType w:val="hybridMultilevel"/>
    <w:tmpl w:val="E4B0DEE4"/>
    <w:lvl w:ilvl="0" w:tplc="FAF8AD5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C5AEF"/>
    <w:multiLevelType w:val="hybridMultilevel"/>
    <w:tmpl w:val="463CDC5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61838A6"/>
    <w:multiLevelType w:val="hybridMultilevel"/>
    <w:tmpl w:val="E59E80F4"/>
    <w:lvl w:ilvl="0" w:tplc="A85EB964">
      <w:numFmt w:val="bullet"/>
      <w:lvlText w:val="•"/>
      <w:lvlJc w:val="left"/>
      <w:pPr>
        <w:ind w:left="1559" w:hanging="15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5" w15:restartNumberingAfterBreak="0">
    <w:nsid w:val="5B2141BE"/>
    <w:multiLevelType w:val="hybridMultilevel"/>
    <w:tmpl w:val="967EC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929F7"/>
    <w:multiLevelType w:val="hybridMultilevel"/>
    <w:tmpl w:val="21A87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B3657"/>
    <w:multiLevelType w:val="hybridMultilevel"/>
    <w:tmpl w:val="1E5E7FFA"/>
    <w:lvl w:ilvl="0" w:tplc="DC68450A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D11CE074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3920D8C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de-DE" w:vendorID="9" w:dllVersion="512" w:checkStyle="1"/>
  <w:activeWritingStyle w:appName="MSWord" w:lang="de-DE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5F9"/>
    <w:rsid w:val="0003334C"/>
    <w:rsid w:val="00040A7B"/>
    <w:rsid w:val="000416E4"/>
    <w:rsid w:val="00045A53"/>
    <w:rsid w:val="00051437"/>
    <w:rsid w:val="00052A5D"/>
    <w:rsid w:val="00055A34"/>
    <w:rsid w:val="00063F61"/>
    <w:rsid w:val="000649AE"/>
    <w:rsid w:val="00064B7C"/>
    <w:rsid w:val="000659D7"/>
    <w:rsid w:val="000720C9"/>
    <w:rsid w:val="00081AAB"/>
    <w:rsid w:val="00083E80"/>
    <w:rsid w:val="000842CC"/>
    <w:rsid w:val="000855F9"/>
    <w:rsid w:val="00085A5E"/>
    <w:rsid w:val="00091BEA"/>
    <w:rsid w:val="00094A52"/>
    <w:rsid w:val="000A6C0D"/>
    <w:rsid w:val="000B5A25"/>
    <w:rsid w:val="000C3004"/>
    <w:rsid w:val="000E2AD8"/>
    <w:rsid w:val="000F363C"/>
    <w:rsid w:val="000F59B3"/>
    <w:rsid w:val="00101874"/>
    <w:rsid w:val="0012238D"/>
    <w:rsid w:val="00123EE2"/>
    <w:rsid w:val="00140FCF"/>
    <w:rsid w:val="001521C9"/>
    <w:rsid w:val="00163BC2"/>
    <w:rsid w:val="001666FE"/>
    <w:rsid w:val="0017504E"/>
    <w:rsid w:val="00185288"/>
    <w:rsid w:val="00186B59"/>
    <w:rsid w:val="001E069A"/>
    <w:rsid w:val="001E2ACB"/>
    <w:rsid w:val="001F5EF8"/>
    <w:rsid w:val="002045DE"/>
    <w:rsid w:val="002116B0"/>
    <w:rsid w:val="0021273C"/>
    <w:rsid w:val="00214343"/>
    <w:rsid w:val="00225831"/>
    <w:rsid w:val="00247642"/>
    <w:rsid w:val="002478C1"/>
    <w:rsid w:val="00263F0A"/>
    <w:rsid w:val="0027114D"/>
    <w:rsid w:val="002714B1"/>
    <w:rsid w:val="00272FA7"/>
    <w:rsid w:val="00282779"/>
    <w:rsid w:val="002A2A4D"/>
    <w:rsid w:val="002A3D23"/>
    <w:rsid w:val="002A7709"/>
    <w:rsid w:val="002B3828"/>
    <w:rsid w:val="002C0FF9"/>
    <w:rsid w:val="002D405C"/>
    <w:rsid w:val="002E050A"/>
    <w:rsid w:val="002E6E5C"/>
    <w:rsid w:val="003015DE"/>
    <w:rsid w:val="003041E6"/>
    <w:rsid w:val="00315820"/>
    <w:rsid w:val="0033243A"/>
    <w:rsid w:val="003469BC"/>
    <w:rsid w:val="00351A84"/>
    <w:rsid w:val="00356B84"/>
    <w:rsid w:val="00357E08"/>
    <w:rsid w:val="003617E8"/>
    <w:rsid w:val="00370AA3"/>
    <w:rsid w:val="0037507A"/>
    <w:rsid w:val="00393596"/>
    <w:rsid w:val="003A776C"/>
    <w:rsid w:val="003B22F5"/>
    <w:rsid w:val="003D208B"/>
    <w:rsid w:val="003E041A"/>
    <w:rsid w:val="003F0160"/>
    <w:rsid w:val="0040319B"/>
    <w:rsid w:val="00404E16"/>
    <w:rsid w:val="00404FBE"/>
    <w:rsid w:val="004129AA"/>
    <w:rsid w:val="00416F0A"/>
    <w:rsid w:val="00420964"/>
    <w:rsid w:val="00435243"/>
    <w:rsid w:val="0043784B"/>
    <w:rsid w:val="00453D7B"/>
    <w:rsid w:val="00455702"/>
    <w:rsid w:val="00455F54"/>
    <w:rsid w:val="004650CE"/>
    <w:rsid w:val="00480975"/>
    <w:rsid w:val="004872ED"/>
    <w:rsid w:val="00492124"/>
    <w:rsid w:val="004A5931"/>
    <w:rsid w:val="004B3F0E"/>
    <w:rsid w:val="004B65BB"/>
    <w:rsid w:val="004D3034"/>
    <w:rsid w:val="004D36A3"/>
    <w:rsid w:val="004E2B1B"/>
    <w:rsid w:val="004E48B0"/>
    <w:rsid w:val="004F1888"/>
    <w:rsid w:val="004F4EE0"/>
    <w:rsid w:val="00514B5A"/>
    <w:rsid w:val="00520D88"/>
    <w:rsid w:val="00531A1F"/>
    <w:rsid w:val="00535837"/>
    <w:rsid w:val="00541C09"/>
    <w:rsid w:val="00550736"/>
    <w:rsid w:val="005556F3"/>
    <w:rsid w:val="00557612"/>
    <w:rsid w:val="00561CDF"/>
    <w:rsid w:val="00562D18"/>
    <w:rsid w:val="00563150"/>
    <w:rsid w:val="0058346B"/>
    <w:rsid w:val="00585DBE"/>
    <w:rsid w:val="00592E7B"/>
    <w:rsid w:val="00596575"/>
    <w:rsid w:val="005A5455"/>
    <w:rsid w:val="005B2FCD"/>
    <w:rsid w:val="005D27D7"/>
    <w:rsid w:val="005E1A3A"/>
    <w:rsid w:val="005F0AF2"/>
    <w:rsid w:val="006047B1"/>
    <w:rsid w:val="006069A0"/>
    <w:rsid w:val="00610DF7"/>
    <w:rsid w:val="00612362"/>
    <w:rsid w:val="006139F1"/>
    <w:rsid w:val="00632291"/>
    <w:rsid w:val="00632964"/>
    <w:rsid w:val="00637811"/>
    <w:rsid w:val="00642F64"/>
    <w:rsid w:val="00654AC4"/>
    <w:rsid w:val="00657C08"/>
    <w:rsid w:val="006A014D"/>
    <w:rsid w:val="006B2843"/>
    <w:rsid w:val="006B782B"/>
    <w:rsid w:val="006C494C"/>
    <w:rsid w:val="006C536A"/>
    <w:rsid w:val="006C5AD9"/>
    <w:rsid w:val="006E0D87"/>
    <w:rsid w:val="006F30B1"/>
    <w:rsid w:val="006F43A5"/>
    <w:rsid w:val="006F5F0F"/>
    <w:rsid w:val="00727C34"/>
    <w:rsid w:val="00734579"/>
    <w:rsid w:val="0073458B"/>
    <w:rsid w:val="0074334A"/>
    <w:rsid w:val="007443FB"/>
    <w:rsid w:val="00754177"/>
    <w:rsid w:val="007609A9"/>
    <w:rsid w:val="00787E6D"/>
    <w:rsid w:val="00795E71"/>
    <w:rsid w:val="00796003"/>
    <w:rsid w:val="007A2851"/>
    <w:rsid w:val="007A7AF9"/>
    <w:rsid w:val="007B12F2"/>
    <w:rsid w:val="007B1F91"/>
    <w:rsid w:val="007C3760"/>
    <w:rsid w:val="007E1700"/>
    <w:rsid w:val="007E3C57"/>
    <w:rsid w:val="007F7EC4"/>
    <w:rsid w:val="00825DCF"/>
    <w:rsid w:val="00826114"/>
    <w:rsid w:val="008268A4"/>
    <w:rsid w:val="008301F3"/>
    <w:rsid w:val="00842A74"/>
    <w:rsid w:val="00843034"/>
    <w:rsid w:val="0084334A"/>
    <w:rsid w:val="0084723D"/>
    <w:rsid w:val="00850711"/>
    <w:rsid w:val="008612A8"/>
    <w:rsid w:val="0088238A"/>
    <w:rsid w:val="008A36C5"/>
    <w:rsid w:val="008A6AE5"/>
    <w:rsid w:val="008B49CB"/>
    <w:rsid w:val="008B7019"/>
    <w:rsid w:val="008C2240"/>
    <w:rsid w:val="008C6C0A"/>
    <w:rsid w:val="008C7B60"/>
    <w:rsid w:val="008C7E79"/>
    <w:rsid w:val="008F33F9"/>
    <w:rsid w:val="00907BFF"/>
    <w:rsid w:val="00910E46"/>
    <w:rsid w:val="009326D9"/>
    <w:rsid w:val="00933AFB"/>
    <w:rsid w:val="00935D3C"/>
    <w:rsid w:val="00947C17"/>
    <w:rsid w:val="009543CE"/>
    <w:rsid w:val="00960D2D"/>
    <w:rsid w:val="009972CE"/>
    <w:rsid w:val="009A387B"/>
    <w:rsid w:val="009A68ED"/>
    <w:rsid w:val="009A7F21"/>
    <w:rsid w:val="009C4869"/>
    <w:rsid w:val="009E210F"/>
    <w:rsid w:val="009E35FE"/>
    <w:rsid w:val="009F0C09"/>
    <w:rsid w:val="009F1479"/>
    <w:rsid w:val="009F14A4"/>
    <w:rsid w:val="009F42FF"/>
    <w:rsid w:val="00A013B3"/>
    <w:rsid w:val="00A03DA5"/>
    <w:rsid w:val="00A143E5"/>
    <w:rsid w:val="00A145C5"/>
    <w:rsid w:val="00A22129"/>
    <w:rsid w:val="00A27818"/>
    <w:rsid w:val="00A30BE0"/>
    <w:rsid w:val="00A43343"/>
    <w:rsid w:val="00A4464A"/>
    <w:rsid w:val="00A52925"/>
    <w:rsid w:val="00A613BA"/>
    <w:rsid w:val="00A71356"/>
    <w:rsid w:val="00A71B13"/>
    <w:rsid w:val="00A776F4"/>
    <w:rsid w:val="00A80970"/>
    <w:rsid w:val="00A825D5"/>
    <w:rsid w:val="00A8289A"/>
    <w:rsid w:val="00A9075F"/>
    <w:rsid w:val="00A935B0"/>
    <w:rsid w:val="00A9754A"/>
    <w:rsid w:val="00AC5928"/>
    <w:rsid w:val="00AD22AE"/>
    <w:rsid w:val="00AD5E6C"/>
    <w:rsid w:val="00AE152F"/>
    <w:rsid w:val="00AE4E08"/>
    <w:rsid w:val="00B0536A"/>
    <w:rsid w:val="00B06734"/>
    <w:rsid w:val="00B1012E"/>
    <w:rsid w:val="00B3508A"/>
    <w:rsid w:val="00B36024"/>
    <w:rsid w:val="00B37C43"/>
    <w:rsid w:val="00B450A7"/>
    <w:rsid w:val="00B840AC"/>
    <w:rsid w:val="00B90DD3"/>
    <w:rsid w:val="00BA0E37"/>
    <w:rsid w:val="00BB4D79"/>
    <w:rsid w:val="00BD69FD"/>
    <w:rsid w:val="00BE03F6"/>
    <w:rsid w:val="00BE098C"/>
    <w:rsid w:val="00BF04CC"/>
    <w:rsid w:val="00C12D9D"/>
    <w:rsid w:val="00C159AB"/>
    <w:rsid w:val="00C209F3"/>
    <w:rsid w:val="00C20E24"/>
    <w:rsid w:val="00C25864"/>
    <w:rsid w:val="00C423EF"/>
    <w:rsid w:val="00C43711"/>
    <w:rsid w:val="00C525C8"/>
    <w:rsid w:val="00C56C29"/>
    <w:rsid w:val="00C64B74"/>
    <w:rsid w:val="00C71B60"/>
    <w:rsid w:val="00C91956"/>
    <w:rsid w:val="00C9388E"/>
    <w:rsid w:val="00CB3C58"/>
    <w:rsid w:val="00CB6364"/>
    <w:rsid w:val="00CC6026"/>
    <w:rsid w:val="00CD29FE"/>
    <w:rsid w:val="00CD5E4A"/>
    <w:rsid w:val="00CD5E5F"/>
    <w:rsid w:val="00CE1C1D"/>
    <w:rsid w:val="00CF4FF2"/>
    <w:rsid w:val="00CF71B2"/>
    <w:rsid w:val="00D3064C"/>
    <w:rsid w:val="00D4374B"/>
    <w:rsid w:val="00D43E13"/>
    <w:rsid w:val="00D57681"/>
    <w:rsid w:val="00D62EE2"/>
    <w:rsid w:val="00D6480A"/>
    <w:rsid w:val="00D77894"/>
    <w:rsid w:val="00D77B82"/>
    <w:rsid w:val="00D80DC0"/>
    <w:rsid w:val="00D81337"/>
    <w:rsid w:val="00D9075C"/>
    <w:rsid w:val="00D973B4"/>
    <w:rsid w:val="00D97C40"/>
    <w:rsid w:val="00DB21F6"/>
    <w:rsid w:val="00DB6B21"/>
    <w:rsid w:val="00DB7C3F"/>
    <w:rsid w:val="00DC3583"/>
    <w:rsid w:val="00DC45B2"/>
    <w:rsid w:val="00DD75F7"/>
    <w:rsid w:val="00DE0AE7"/>
    <w:rsid w:val="00DF2110"/>
    <w:rsid w:val="00E0093A"/>
    <w:rsid w:val="00E12A57"/>
    <w:rsid w:val="00E31879"/>
    <w:rsid w:val="00E4040B"/>
    <w:rsid w:val="00E40D93"/>
    <w:rsid w:val="00E42FBA"/>
    <w:rsid w:val="00E52215"/>
    <w:rsid w:val="00E56A70"/>
    <w:rsid w:val="00E80593"/>
    <w:rsid w:val="00E82808"/>
    <w:rsid w:val="00E82CEA"/>
    <w:rsid w:val="00E92C46"/>
    <w:rsid w:val="00E95591"/>
    <w:rsid w:val="00E95C2A"/>
    <w:rsid w:val="00E9615C"/>
    <w:rsid w:val="00EA12A2"/>
    <w:rsid w:val="00EA261A"/>
    <w:rsid w:val="00EB0616"/>
    <w:rsid w:val="00EB445F"/>
    <w:rsid w:val="00EB76CC"/>
    <w:rsid w:val="00ED256C"/>
    <w:rsid w:val="00ED772A"/>
    <w:rsid w:val="00EE0DDF"/>
    <w:rsid w:val="00EF6CCD"/>
    <w:rsid w:val="00F0427F"/>
    <w:rsid w:val="00F07292"/>
    <w:rsid w:val="00F20298"/>
    <w:rsid w:val="00F20739"/>
    <w:rsid w:val="00F251FE"/>
    <w:rsid w:val="00F269D9"/>
    <w:rsid w:val="00F26C6B"/>
    <w:rsid w:val="00F72397"/>
    <w:rsid w:val="00F874B1"/>
    <w:rsid w:val="00F90D4A"/>
    <w:rsid w:val="00F91C8A"/>
    <w:rsid w:val="00FA1040"/>
    <w:rsid w:val="00FA5D04"/>
    <w:rsid w:val="00FA6812"/>
    <w:rsid w:val="00FD08A4"/>
    <w:rsid w:val="00FE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5FFA7A5"/>
  <w15:chartTrackingRefBased/>
  <w15:docId w15:val="{04A963E0-5BAE-44EC-8960-0833733B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51FE"/>
    <w:rPr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bCs/>
    </w:rPr>
  </w:style>
  <w:style w:type="paragraph" w:styleId="Heading2">
    <w:name w:val="heading 2"/>
    <w:basedOn w:val="Normal"/>
    <w:next w:val="Normal"/>
    <w:qFormat/>
    <w:rsid w:val="00E9615C"/>
    <w:pPr>
      <w:keepNext/>
      <w:tabs>
        <w:tab w:val="left" w:pos="567"/>
        <w:tab w:val="left" w:pos="1701"/>
        <w:tab w:val="left" w:pos="3969"/>
        <w:tab w:val="left" w:pos="4962"/>
        <w:tab w:val="left" w:pos="5670"/>
        <w:tab w:val="decimal" w:pos="6804"/>
        <w:tab w:val="decimal" w:pos="8505"/>
      </w:tabs>
      <w:spacing w:after="40"/>
      <w:jc w:val="center"/>
      <w:outlineLvl w:val="1"/>
    </w:pPr>
    <w:rPr>
      <w:rFonts w:ascii="Arial" w:hAnsi="Arial" w:cs="Arial"/>
      <w:b/>
      <w:bCs/>
      <w:sz w:val="22"/>
      <w:szCs w:val="24"/>
    </w:rPr>
  </w:style>
  <w:style w:type="paragraph" w:styleId="Heading3">
    <w:name w:val="heading 3"/>
    <w:basedOn w:val="Normal"/>
    <w:next w:val="Normal"/>
    <w:qFormat/>
    <w:rsid w:val="00CD29F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123E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color w:val="003399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pos="4962"/>
        <w:tab w:val="left" w:pos="6946"/>
      </w:tabs>
    </w:pPr>
    <w:rPr>
      <w:rFonts w:ascii="Arial" w:hAnsi="Arial" w:cs="Arial"/>
      <w:sz w:val="22"/>
    </w:rPr>
  </w:style>
  <w:style w:type="paragraph" w:styleId="BodyText2">
    <w:name w:val="Body Text 2"/>
    <w:basedOn w:val="Normal"/>
    <w:pPr>
      <w:jc w:val="right"/>
    </w:pPr>
    <w:rPr>
      <w:rFonts w:ascii="Arial" w:hAnsi="Arial" w:cs="Arial"/>
      <w:b/>
      <w:sz w:val="36"/>
      <w:szCs w:val="36"/>
    </w:rPr>
  </w:style>
  <w:style w:type="paragraph" w:styleId="BodyText3">
    <w:name w:val="Body Text 3"/>
    <w:basedOn w:val="Normal"/>
    <w:semiHidden/>
    <w:rsid w:val="007F7EC4"/>
    <w:pPr>
      <w:keepNext/>
      <w:spacing w:after="240"/>
      <w:jc w:val="both"/>
    </w:pPr>
    <w:rPr>
      <w:rFonts w:ascii="Arial" w:hAnsi="Arial"/>
      <w:b/>
      <w:sz w:val="22"/>
    </w:rPr>
  </w:style>
  <w:style w:type="character" w:styleId="Hyperlink">
    <w:name w:val="Hyperlink"/>
    <w:rsid w:val="00123EE2"/>
    <w:rPr>
      <w:color w:val="0000FF"/>
      <w:u w:val="single"/>
    </w:rPr>
  </w:style>
  <w:style w:type="paragraph" w:customStyle="1" w:styleId="Textbeginn">
    <w:name w:val="Textbeginn"/>
    <w:basedOn w:val="Normal"/>
    <w:rsid w:val="00CD29FE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</w:rPr>
  </w:style>
  <w:style w:type="paragraph" w:styleId="BlockText">
    <w:name w:val="Block Text"/>
    <w:basedOn w:val="Normal"/>
    <w:rsid w:val="00A825D5"/>
    <w:pPr>
      <w:widowControl w:val="0"/>
      <w:ind w:left="240" w:right="260"/>
      <w:jc w:val="both"/>
    </w:pPr>
    <w:rPr>
      <w:rFonts w:ascii="Arial" w:hAnsi="Arial"/>
      <w:sz w:val="24"/>
    </w:rPr>
  </w:style>
  <w:style w:type="paragraph" w:styleId="Title">
    <w:name w:val="Title"/>
    <w:basedOn w:val="Normal"/>
    <w:link w:val="TitleChar"/>
    <w:qFormat/>
    <w:rsid w:val="007609A9"/>
    <w:pPr>
      <w:tabs>
        <w:tab w:val="left" w:pos="6804"/>
        <w:tab w:val="left" w:pos="8080"/>
      </w:tabs>
      <w:jc w:val="center"/>
    </w:pPr>
    <w:rPr>
      <w:rFonts w:ascii="Arial" w:hAnsi="Arial"/>
      <w:b/>
      <w:sz w:val="32"/>
    </w:rPr>
  </w:style>
  <w:style w:type="character" w:customStyle="1" w:styleId="TitleChar">
    <w:name w:val="Title Char"/>
    <w:link w:val="Title"/>
    <w:rsid w:val="007609A9"/>
    <w:rPr>
      <w:rFonts w:ascii="Arial" w:hAnsi="Arial"/>
      <w:b/>
      <w:sz w:val="32"/>
    </w:rPr>
  </w:style>
  <w:style w:type="table" w:styleId="TableGrid">
    <w:name w:val="Table Grid"/>
    <w:basedOn w:val="TableNormal"/>
    <w:rsid w:val="00040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t">
    <w:name w:val="ft"/>
    <w:rsid w:val="00040A7B"/>
  </w:style>
  <w:style w:type="paragraph" w:styleId="PlainText">
    <w:name w:val="Plain Text"/>
    <w:basedOn w:val="Normal"/>
    <w:link w:val="PlainTextChar"/>
    <w:uiPriority w:val="99"/>
    <w:unhideWhenUsed/>
    <w:rsid w:val="00FA5D04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FA5D04"/>
    <w:rPr>
      <w:rFonts w:ascii="Calibri" w:eastAsia="Calibri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9F42FF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27114D"/>
    <w:rPr>
      <w:color w:val="808080"/>
      <w:shd w:val="clear" w:color="auto" w:fill="E6E6E6"/>
    </w:rPr>
  </w:style>
  <w:style w:type="character" w:styleId="CommentReference">
    <w:name w:val="annotation reference"/>
    <w:rsid w:val="009C4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4869"/>
  </w:style>
  <w:style w:type="character" w:customStyle="1" w:styleId="CommentTextChar">
    <w:name w:val="Comment Text Char"/>
    <w:basedOn w:val="DefaultParagraphFont"/>
    <w:link w:val="CommentText"/>
    <w:rsid w:val="009C4869"/>
  </w:style>
  <w:style w:type="paragraph" w:styleId="CommentSubject">
    <w:name w:val="annotation subject"/>
    <w:basedOn w:val="CommentText"/>
    <w:next w:val="CommentText"/>
    <w:link w:val="CommentSubjectChar"/>
    <w:rsid w:val="009C4869"/>
    <w:rPr>
      <w:b/>
      <w:bCs/>
    </w:rPr>
  </w:style>
  <w:style w:type="character" w:customStyle="1" w:styleId="CommentSubjectChar">
    <w:name w:val="Comment Subject Char"/>
    <w:link w:val="CommentSubject"/>
    <w:rsid w:val="009C4869"/>
    <w:rPr>
      <w:b/>
      <w:bCs/>
    </w:rPr>
  </w:style>
  <w:style w:type="paragraph" w:styleId="BalloonText">
    <w:name w:val="Balloon Text"/>
    <w:basedOn w:val="Normal"/>
    <w:link w:val="BalloonTextChar"/>
    <w:rsid w:val="009C4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C48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57E08"/>
    <w:rPr>
      <w:lang w:val="de-DE" w:eastAsia="de-DE"/>
    </w:rPr>
  </w:style>
  <w:style w:type="character" w:styleId="FollowedHyperlink">
    <w:name w:val="FollowedHyperlink"/>
    <w:rsid w:val="00455702"/>
    <w:rPr>
      <w:color w:val="954F72"/>
      <w:u w:val="single"/>
    </w:rPr>
  </w:style>
  <w:style w:type="table" w:customStyle="1" w:styleId="TableGrid0">
    <w:name w:val="TableGrid"/>
    <w:rsid w:val="009F14A4"/>
    <w:rPr>
      <w:rFonts w:ascii="Calibri" w:hAnsi="Calibri"/>
      <w:sz w:val="22"/>
      <w:szCs w:val="22"/>
      <w:lang w:val="de-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it.ly/2WIkaA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bit.ly/2CShfgU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otel-zur-abtei.d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heide-aachen.de/de/home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inform-software.de/" TargetMode="External"/><Relationship Id="rId14" Type="http://schemas.openxmlformats.org/officeDocument/2006/relationships/hyperlink" Target="http://www.pizzeria-lafinestra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Hollenbach\Vorlagen\Brief%20FGS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Einstellungen\Hollenbach\Vorlagen\Brief FGSV.dot</Template>
  <TotalTime>73</TotalTime>
  <Pages>4</Pages>
  <Words>405</Words>
  <Characters>3360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Brief FGSV</vt:lpstr>
      <vt:lpstr>Brief FGSV</vt:lpstr>
    </vt:vector>
  </TitlesOfParts>
  <Company>Forschungsgesellschaft</Company>
  <LinksUpToDate>false</LinksUpToDate>
  <CharactersWithSpaces>3758</CharactersWithSpaces>
  <SharedDoc>false</SharedDoc>
  <HLinks>
    <vt:vector size="18" baseType="variant">
      <vt:variant>
        <vt:i4>6553658</vt:i4>
      </vt:variant>
      <vt:variant>
        <vt:i4>12</vt:i4>
      </vt:variant>
      <vt:variant>
        <vt:i4>0</vt:i4>
      </vt:variant>
      <vt:variant>
        <vt:i4>5</vt:i4>
      </vt:variant>
      <vt:variant>
        <vt:lpwstr>http://hotel-zur-abtei.de/</vt:lpwstr>
      </vt:variant>
      <vt:variant>
        <vt:lpwstr/>
      </vt:variant>
      <vt:variant>
        <vt:i4>458825</vt:i4>
      </vt:variant>
      <vt:variant>
        <vt:i4>9</vt:i4>
      </vt:variant>
      <vt:variant>
        <vt:i4>0</vt:i4>
      </vt:variant>
      <vt:variant>
        <vt:i4>5</vt:i4>
      </vt:variant>
      <vt:variant>
        <vt:lpwstr>https://www.heide-aachen.de/de/home/</vt:lpwstr>
      </vt:variant>
      <vt:variant>
        <vt:lpwstr/>
      </vt:variant>
      <vt:variant>
        <vt:i4>8323179</vt:i4>
      </vt:variant>
      <vt:variant>
        <vt:i4>6</vt:i4>
      </vt:variant>
      <vt:variant>
        <vt:i4>0</vt:i4>
      </vt:variant>
      <vt:variant>
        <vt:i4>5</vt:i4>
      </vt:variant>
      <vt:variant>
        <vt:lpwstr>https://www.inform-software.de/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FGSV</dc:title>
  <dc:subject/>
  <dc:creator>Hollenbach</dc:creator>
  <cp:keywords/>
  <cp:lastModifiedBy>Sven Müller</cp:lastModifiedBy>
  <cp:revision>101</cp:revision>
  <cp:lastPrinted>2019-04-01T13:25:00Z</cp:lastPrinted>
  <dcterms:created xsi:type="dcterms:W3CDTF">2019-03-14T13:56:00Z</dcterms:created>
  <dcterms:modified xsi:type="dcterms:W3CDTF">2019-04-08T09:56:00Z</dcterms:modified>
</cp:coreProperties>
</file>